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3A44" w:rsidRDefault="00293A44" w:rsidP="003053AB">
      <w:r>
        <w:t>Build URL (</w:t>
      </w:r>
      <w:hyperlink r:id="rId5" w:history="1">
        <w:r w:rsidRPr="005E2FFC">
          <w:rPr>
            <w:rStyle w:val="Hyperlink"/>
          </w:rPr>
          <w:t>https://sqbu-github.cisco.com/pages/fonchin/web-client/web/</w:t>
        </w:r>
      </w:hyperlink>
      <w:r>
        <w:t>) in an updated 64-bit W7 EE SP1 (125% DPI medium default preinstalled):</w:t>
      </w:r>
    </w:p>
    <w:p w:rsidR="00293A44" w:rsidRDefault="00293A44" w:rsidP="003053AB"/>
    <w:p w:rsidR="00293A44" w:rsidRDefault="00293A44" w:rsidP="003053AB">
      <w:r>
        <w:t xml:space="preserve">Google Chrome v44.0.2403.155 </w:t>
      </w:r>
      <w:r w:rsidRPr="00AA461D">
        <w:t>m</w:t>
      </w:r>
      <w:r>
        <w:t xml:space="preserve"> (its default @ 100%) web browser on 8/12-13/2015 (just downloaded and installed at about 10:35 AM PDT):</w:t>
      </w:r>
    </w:p>
    <w:p w:rsidR="00293A44" w:rsidRDefault="00293A44" w:rsidP="003053AB">
      <w:r w:rsidRPr="00DF22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i1025" type="#_x0000_t75" style="width:599.25pt;height:315pt;visibility:visible">
            <v:imagedata r:id="rId6" o:title=""/>
          </v:shape>
        </w:pict>
      </w:r>
    </w:p>
    <w:p w:rsidR="00293A44" w:rsidRPr="00FD6061" w:rsidRDefault="00293A44" w:rsidP="003053AB">
      <w:pPr>
        <w:rPr>
          <w:color w:val="FF0000"/>
        </w:rPr>
      </w:pPr>
      <w:r w:rsidRPr="00FD6061">
        <w:rPr>
          <w:color w:val="FF0000"/>
        </w:rPr>
        <w:t>Issues:</w:t>
      </w:r>
    </w:p>
    <w:p w:rsidR="00293A44" w:rsidRPr="00FD6061" w:rsidRDefault="00293A44" w:rsidP="00601ADD">
      <w:pPr>
        <w:pStyle w:val="ListParagraph"/>
        <w:numPr>
          <w:ilvl w:val="0"/>
          <w:numId w:val="15"/>
        </w:numPr>
        <w:rPr>
          <w:color w:val="FF0000"/>
        </w:rPr>
      </w:pPr>
      <w:r w:rsidRPr="00FD6061">
        <w:rPr>
          <w:color w:val="FF0000"/>
        </w:rPr>
        <w:t>Different dimension sizes.</w:t>
      </w:r>
    </w:p>
    <w:p w:rsidR="00293A44" w:rsidRPr="00FD6061" w:rsidRDefault="00293A44" w:rsidP="00601ADD">
      <w:pPr>
        <w:pStyle w:val="ListParagraph"/>
        <w:numPr>
          <w:ilvl w:val="0"/>
          <w:numId w:val="15"/>
        </w:numPr>
        <w:rPr>
          <w:color w:val="FF0000"/>
        </w:rPr>
      </w:pPr>
      <w:r w:rsidRPr="00FD6061">
        <w:rPr>
          <w:color w:val="FF0000"/>
        </w:rPr>
        <w:t>Mine doesn’t show a big bullet in the blue navigation menu.</w:t>
      </w:r>
    </w:p>
    <w:p w:rsidR="00293A44" w:rsidRDefault="00293A44" w:rsidP="00FD6061">
      <w:pPr>
        <w:pStyle w:val="ListParagraph"/>
        <w:numPr>
          <w:ilvl w:val="0"/>
          <w:numId w:val="15"/>
        </w:numPr>
        <w:rPr>
          <w:color w:val="FF0000"/>
        </w:rPr>
      </w:pPr>
      <w:r w:rsidRPr="00FD6061">
        <w:rPr>
          <w:color w:val="FF0000"/>
        </w:rPr>
        <w:t>Selected dark blue menu sections have different color values.</w:t>
      </w:r>
    </w:p>
    <w:p w:rsidR="00293A44" w:rsidRDefault="00293A44" w:rsidP="00DD0FA9">
      <w:pPr>
        <w:rPr>
          <w:color w:val="FF0000"/>
        </w:rPr>
      </w:pPr>
    </w:p>
    <w:p w:rsidR="00293A44" w:rsidRDefault="00293A44" w:rsidP="00DD0FA9">
      <w:pPr>
        <w:rPr>
          <w:color w:val="FF0000"/>
        </w:rPr>
      </w:pPr>
      <w:r w:rsidRPr="00533595">
        <w:rPr>
          <w:noProof/>
          <w:color w:val="FF0000"/>
        </w:rPr>
        <w:pict>
          <v:shape id="Picture 35" o:spid="_x0000_i1026" type="#_x0000_t75" style="width:596.25pt;height:321.75pt;visibility:visible">
            <v:imagedata r:id="rId7" o:title=""/>
          </v:shape>
        </w:pict>
      </w:r>
    </w:p>
    <w:p w:rsidR="00293A44" w:rsidRDefault="00293A44" w:rsidP="00DD0FA9">
      <w:pPr>
        <w:rPr>
          <w:color w:val="FF0000"/>
        </w:rPr>
      </w:pPr>
      <w:r w:rsidRPr="00533595">
        <w:rPr>
          <w:noProof/>
          <w:color w:val="FF0000"/>
        </w:rPr>
        <w:pict>
          <v:shape id="Picture 34" o:spid="_x0000_i1027" type="#_x0000_t75" style="width:597.75pt;height:318pt;visibility:visible">
            <v:imagedata r:id="rId8" o:title=""/>
          </v:shape>
        </w:pict>
      </w:r>
    </w:p>
    <w:p w:rsidR="00293A44" w:rsidRDefault="00293A44" w:rsidP="00DD0FA9">
      <w:pPr>
        <w:rPr>
          <w:color w:val="FF0000"/>
        </w:rPr>
      </w:pPr>
      <w:r>
        <w:rPr>
          <w:color w:val="FF0000"/>
        </w:rPr>
        <w:t>Issues:</w:t>
      </w:r>
    </w:p>
    <w:p w:rsidR="00293A44" w:rsidRDefault="00293A44" w:rsidP="00825DF8">
      <w:pPr>
        <w:pStyle w:val="ListParagraph"/>
        <w:numPr>
          <w:ilvl w:val="0"/>
          <w:numId w:val="16"/>
        </w:numPr>
        <w:rPr>
          <w:color w:val="FF0000"/>
        </w:rPr>
      </w:pPr>
      <w:r>
        <w:rPr>
          <w:color w:val="FF0000"/>
        </w:rPr>
        <w:t>Different dimension sizes.</w:t>
      </w:r>
    </w:p>
    <w:p w:rsidR="00293A44" w:rsidRDefault="00293A44" w:rsidP="00825DF8">
      <w:pPr>
        <w:pStyle w:val="ListParagraph"/>
        <w:numPr>
          <w:ilvl w:val="0"/>
          <w:numId w:val="16"/>
        </w:numPr>
        <w:rPr>
          <w:color w:val="FF0000"/>
        </w:rPr>
      </w:pPr>
      <w:r>
        <w:rPr>
          <w:color w:val="FF0000"/>
        </w:rPr>
        <w:t>Selected “All” sub category was not bright white and only about ten pixels tall.</w:t>
      </w:r>
    </w:p>
    <w:p w:rsidR="00293A44" w:rsidRDefault="00293A44" w:rsidP="00825DF8">
      <w:pPr>
        <w:pStyle w:val="ListParagraph"/>
        <w:numPr>
          <w:ilvl w:val="0"/>
          <w:numId w:val="16"/>
        </w:numPr>
        <w:rPr>
          <w:color w:val="FF0000"/>
        </w:rPr>
      </w:pPr>
      <w:r>
        <w:rPr>
          <w:color w:val="FF0000"/>
        </w:rPr>
        <w:t>My blue navigation menu shows “Favorite” option, but no “Important” option under its “Rooms” section.</w:t>
      </w:r>
    </w:p>
    <w:p w:rsidR="00293A44" w:rsidRDefault="00293A44" w:rsidP="00825DF8">
      <w:pPr>
        <w:pStyle w:val="ListParagraph"/>
        <w:numPr>
          <w:ilvl w:val="0"/>
          <w:numId w:val="16"/>
        </w:numPr>
        <w:rPr>
          <w:color w:val="FF0000"/>
        </w:rPr>
      </w:pPr>
      <w:r>
        <w:rPr>
          <w:color w:val="FF0000"/>
        </w:rPr>
        <w:t>Mine has “Search” and a white horizontal divider line below it.</w:t>
      </w:r>
    </w:p>
    <w:p w:rsidR="00293A44" w:rsidRDefault="00293A44" w:rsidP="00825DF8">
      <w:pPr>
        <w:pStyle w:val="ListParagraph"/>
        <w:numPr>
          <w:ilvl w:val="0"/>
          <w:numId w:val="16"/>
        </w:numPr>
        <w:rPr>
          <w:color w:val="FF0000"/>
        </w:rPr>
      </w:pPr>
      <w:r>
        <w:rPr>
          <w:color w:val="FF0000"/>
        </w:rPr>
        <w:t>Dark navigation blue selection colors have different values.</w:t>
      </w:r>
    </w:p>
    <w:p w:rsidR="00293A44" w:rsidRDefault="00293A44" w:rsidP="00825DF8">
      <w:pPr>
        <w:pStyle w:val="ListParagraph"/>
        <w:numPr>
          <w:ilvl w:val="0"/>
          <w:numId w:val="16"/>
        </w:numPr>
        <w:rPr>
          <w:color w:val="FF0000"/>
        </w:rPr>
      </w:pPr>
      <w:r>
        <w:rPr>
          <w:color w:val="FF0000"/>
        </w:rPr>
        <w:t>Different “Pinned”’s icons on blue navigation menus.</w:t>
      </w:r>
    </w:p>
    <w:p w:rsidR="00293A44" w:rsidRDefault="00293A44" w:rsidP="00825DF8">
      <w:pPr>
        <w:pStyle w:val="ListParagraph"/>
        <w:numPr>
          <w:ilvl w:val="0"/>
          <w:numId w:val="16"/>
        </w:numPr>
        <w:rPr>
          <w:color w:val="FF0000"/>
        </w:rPr>
      </w:pPr>
      <w:r>
        <w:rPr>
          <w:color w:val="FF0000"/>
        </w:rPr>
        <w:t>No “@Mention” options on my blue navigation menu.</w:t>
      </w:r>
    </w:p>
    <w:p w:rsidR="00293A44" w:rsidRDefault="00293A44" w:rsidP="00825DF8">
      <w:pPr>
        <w:pStyle w:val="ListParagraph"/>
        <w:numPr>
          <w:ilvl w:val="0"/>
          <w:numId w:val="16"/>
        </w:numPr>
        <w:rPr>
          <w:color w:val="FF0000"/>
        </w:rPr>
      </w:pPr>
      <w:r>
        <w:rPr>
          <w:color w:val="FF0000"/>
        </w:rPr>
        <w:t>Horizontal white dividers are not pure white color due to antialias effect?</w:t>
      </w:r>
    </w:p>
    <w:p w:rsidR="00293A44" w:rsidRDefault="00293A44" w:rsidP="00DD0FA9">
      <w:pPr>
        <w:rPr>
          <w:color w:val="FF0000"/>
        </w:rPr>
      </w:pPr>
    </w:p>
    <w:p w:rsidR="00293A44" w:rsidRDefault="00293A44" w:rsidP="00DD0FA9">
      <w:pPr>
        <w:rPr>
          <w:color w:val="FF0000"/>
        </w:rPr>
      </w:pPr>
      <w:r w:rsidRPr="00533595">
        <w:rPr>
          <w:noProof/>
          <w:color w:val="FF0000"/>
        </w:rPr>
        <w:pict>
          <v:shape id="Picture 39" o:spid="_x0000_i1028" type="#_x0000_t75" style="width:593.25pt;height:317.25pt;visibility:visible">
            <v:imagedata r:id="rId9" o:title=""/>
          </v:shape>
        </w:pict>
      </w:r>
    </w:p>
    <w:p w:rsidR="00293A44" w:rsidRDefault="00293A44" w:rsidP="00F569A1">
      <w:pPr>
        <w:rPr>
          <w:color w:val="FF0000"/>
        </w:rPr>
      </w:pPr>
      <w:r w:rsidRPr="00DF22AD">
        <w:rPr>
          <w:noProof/>
        </w:rPr>
        <w:pict>
          <v:shape id="Picture 38" o:spid="_x0000_i1029" type="#_x0000_t75" style="width:590.25pt;height:332.25pt;visibility:visible">
            <v:imagedata r:id="rId10" o:title=""/>
          </v:shape>
        </w:pict>
      </w:r>
    </w:p>
    <w:p w:rsidR="00293A44" w:rsidRDefault="00293A44" w:rsidP="00F569A1">
      <w:pPr>
        <w:rPr>
          <w:color w:val="FF0000"/>
        </w:rPr>
      </w:pPr>
      <w:r>
        <w:rPr>
          <w:color w:val="FF0000"/>
        </w:rPr>
        <w:t>Issues:</w:t>
      </w:r>
    </w:p>
    <w:p w:rsidR="00293A44" w:rsidRDefault="00293A44" w:rsidP="00191AAF">
      <w:pPr>
        <w:pStyle w:val="ListParagraph"/>
        <w:numPr>
          <w:ilvl w:val="0"/>
          <w:numId w:val="17"/>
        </w:numPr>
        <w:rPr>
          <w:color w:val="FF0000"/>
        </w:rPr>
      </w:pPr>
      <w:r>
        <w:rPr>
          <w:color w:val="FF0000"/>
        </w:rPr>
        <w:t>Different dimension sizes.</w:t>
      </w:r>
    </w:p>
    <w:p w:rsidR="00293A44" w:rsidRPr="00191AAF" w:rsidRDefault="00293A44" w:rsidP="00191AAF">
      <w:pPr>
        <w:pStyle w:val="ListParagraph"/>
        <w:numPr>
          <w:ilvl w:val="0"/>
          <w:numId w:val="17"/>
        </w:numPr>
        <w:rPr>
          <w:color w:val="FF0000"/>
        </w:rPr>
      </w:pPr>
      <w:r>
        <w:rPr>
          <w:color w:val="FF0000"/>
        </w:rPr>
        <w:t>My screen didn’t show “Impotrant” in its Rooms’ filters options.</w:t>
      </w:r>
    </w:p>
    <w:p w:rsidR="00293A44" w:rsidRDefault="00293A44" w:rsidP="00F569A1">
      <w:pPr>
        <w:rPr>
          <w:color w:val="FF0000"/>
        </w:rPr>
      </w:pPr>
    </w:p>
    <w:p w:rsidR="00293A44" w:rsidRPr="00F26014" w:rsidRDefault="00293A44" w:rsidP="00F569A1">
      <w:r>
        <w:t>Screen captured in the middle of my expanding b</w:t>
      </w:r>
      <w:r w:rsidRPr="00F26014">
        <w:t>lue navigation menu:</w:t>
      </w:r>
    </w:p>
    <w:p w:rsidR="00293A44" w:rsidRDefault="00293A44" w:rsidP="00DD0FA9">
      <w:pPr>
        <w:rPr>
          <w:color w:val="FF0000"/>
        </w:rPr>
      </w:pPr>
      <w:r w:rsidRPr="00533595">
        <w:rPr>
          <w:noProof/>
          <w:color w:val="FF0000"/>
        </w:rPr>
        <w:pict>
          <v:shape id="Picture 41" o:spid="_x0000_i1030" type="#_x0000_t75" style="width:598.5pt;height:317.25pt;visibility:visible">
            <v:imagedata r:id="rId11" o:title=""/>
          </v:shape>
        </w:pict>
      </w:r>
    </w:p>
    <w:p w:rsidR="00293A44" w:rsidRDefault="00293A44">
      <w:r>
        <w:br w:type="page"/>
      </w:r>
    </w:p>
    <w:p w:rsidR="00293A44" w:rsidRPr="008A13A3" w:rsidRDefault="00293A44" w:rsidP="00DD0FA9">
      <w:r>
        <w:t xml:space="preserve">Screen captured in the middle of my collapsing </w:t>
      </w:r>
      <w:r w:rsidRPr="00F26014">
        <w:t>blue navigation menu:</w:t>
      </w:r>
    </w:p>
    <w:p w:rsidR="00293A44" w:rsidRDefault="00293A44" w:rsidP="00DD0FA9">
      <w:pPr>
        <w:rPr>
          <w:color w:val="FF0000"/>
        </w:rPr>
      </w:pPr>
      <w:r w:rsidRPr="00533595">
        <w:rPr>
          <w:noProof/>
          <w:color w:val="FF0000"/>
        </w:rPr>
        <w:pict>
          <v:shape id="Picture 42" o:spid="_x0000_i1031" type="#_x0000_t75" style="width:587.25pt;height:309.75pt;visibility:visible">
            <v:imagedata r:id="rId12" o:title=""/>
          </v:shape>
        </w:pict>
      </w:r>
    </w:p>
    <w:p w:rsidR="00293A44" w:rsidRPr="00581F7E" w:rsidRDefault="00293A44" w:rsidP="00EB3975">
      <w:pPr>
        <w:rPr>
          <w:color w:val="FF0000"/>
        </w:rPr>
      </w:pPr>
      <w:r>
        <w:rPr>
          <w:color w:val="FF0000"/>
        </w:rPr>
        <w:t>Issue: Rooms’ statistics numbers are supposed to be misaligned during the blue menu’s animation before they become aligned?</w:t>
      </w:r>
    </w:p>
    <w:p w:rsidR="00293A44" w:rsidRDefault="00293A44" w:rsidP="00DD0FA9">
      <w:r w:rsidRPr="00E400F8">
        <w:t xml:space="preserve">No </w:t>
      </w:r>
      <w:r>
        <w:t xml:space="preserve">other </w:t>
      </w:r>
      <w:r w:rsidRPr="00E400F8">
        <w:t>problems seen</w:t>
      </w:r>
      <w:r>
        <w:t xml:space="preserve"> even though animations go too fast for my old eyes to see their details</w:t>
      </w:r>
      <w:r w:rsidRPr="00E400F8">
        <w:t>.</w:t>
      </w:r>
    </w:p>
    <w:p w:rsidR="00293A44" w:rsidRDefault="00293A44" w:rsidP="00DD0FA9">
      <w:pPr>
        <w:rPr>
          <w:color w:val="FF0000"/>
        </w:rPr>
      </w:pPr>
      <w:r w:rsidRPr="00533595">
        <w:rPr>
          <w:noProof/>
          <w:color w:val="FF0000"/>
        </w:rPr>
        <w:pict>
          <v:shape id="Picture 36" o:spid="_x0000_i1032" type="#_x0000_t75" style="width:593.25pt;height:489.75pt;visibility:visible">
            <v:imagedata r:id="rId13" o:title=""/>
          </v:shape>
        </w:pict>
      </w:r>
    </w:p>
    <w:p w:rsidR="00293A44" w:rsidRDefault="00293A44" w:rsidP="00DD0FA9">
      <w:pPr>
        <w:rPr>
          <w:color w:val="FF0000"/>
        </w:rPr>
      </w:pPr>
      <w:r>
        <w:rPr>
          <w:color w:val="FF0000"/>
        </w:rPr>
        <w:t>Issue: Slashes (/s) are short depending on Chrome’s zooms and where they are shown (room list column for its dates and comment previews).</w:t>
      </w:r>
    </w:p>
    <w:p w:rsidR="00293A44" w:rsidRDefault="00293A44">
      <w:r>
        <w:br w:type="page"/>
      </w:r>
    </w:p>
    <w:p w:rsidR="00293A44" w:rsidRDefault="00293A44" w:rsidP="003053AB">
      <w:r>
        <w:t>IE11 (its zoom @ 100%) web browser on 7/31/2015 &amp; 8/3-5 &amp; 11/2015:</w:t>
      </w:r>
    </w:p>
    <w:p w:rsidR="00293A44" w:rsidRDefault="00293A44" w:rsidP="003053AB">
      <w:r w:rsidRPr="00DF22AD">
        <w:rPr>
          <w:noProof/>
        </w:rPr>
        <w:pict>
          <v:shape id="Picture 12" o:spid="_x0000_i1033" type="#_x0000_t75" style="width:594.75pt;height:324.75pt;visibility:visible">
            <v:imagedata r:id="rId14" o:title=""/>
          </v:shape>
        </w:pict>
      </w:r>
    </w:p>
    <w:p w:rsidR="00293A44" w:rsidRDefault="00293A44" w:rsidP="003053AB">
      <w:pPr>
        <w:rPr>
          <w:color w:val="FF0000"/>
        </w:rPr>
      </w:pPr>
      <w:r w:rsidRPr="00533595">
        <w:rPr>
          <w:noProof/>
          <w:color w:val="FF0000"/>
        </w:rPr>
        <w:pict>
          <v:shape id="Picture 13" o:spid="_x0000_i1034" type="#_x0000_t75" style="width:597.75pt;height:333.75pt;visibility:visible">
            <v:imagedata r:id="rId15" o:title=""/>
          </v:shape>
        </w:pict>
      </w:r>
    </w:p>
    <w:p w:rsidR="00293A44" w:rsidRPr="00922CDD" w:rsidRDefault="00293A44" w:rsidP="003053AB">
      <w:pPr>
        <w:rPr>
          <w:color w:val="FF0000"/>
        </w:rPr>
      </w:pPr>
      <w:r w:rsidRPr="00922CDD">
        <w:rPr>
          <w:color w:val="FF0000"/>
        </w:rPr>
        <w:t>Issues:</w:t>
      </w:r>
    </w:p>
    <w:p w:rsidR="00293A44" w:rsidRDefault="00293A44" w:rsidP="00B63864">
      <w:pPr>
        <w:pStyle w:val="ListParagraph"/>
        <w:numPr>
          <w:ilvl w:val="0"/>
          <w:numId w:val="2"/>
        </w:numPr>
        <w:rPr>
          <w:color w:val="FF0000"/>
        </w:rPr>
      </w:pPr>
      <w:r w:rsidRPr="00922CDD">
        <w:rPr>
          <w:color w:val="FF0000"/>
        </w:rPr>
        <w:t xml:space="preserve">Dimension sizes were not exactly the same except for the 60 pixels wide left side menu </w:t>
      </w:r>
      <w:smartTag w:uri="urn:schemas-microsoft-com:office:smarttags" w:element="place">
        <w:smartTag w:uri="urn:schemas-microsoft-com:office:smarttags" w:element="City">
          <w:r w:rsidRPr="00922CDD">
            <w:rPr>
              <w:color w:val="FF0000"/>
            </w:rPr>
            <w:t>Sparks</w:t>
          </w:r>
        </w:smartTag>
      </w:smartTag>
      <w:r w:rsidRPr="00922CDD">
        <w:rPr>
          <w:color w:val="FF0000"/>
        </w:rPr>
        <w:t xml:space="preserve"> graphic.</w:t>
      </w:r>
    </w:p>
    <w:p w:rsidR="00293A44" w:rsidRDefault="00293A44" w:rsidP="00B63864">
      <w:pPr>
        <w:pStyle w:val="ListParagraph"/>
        <w:numPr>
          <w:ilvl w:val="0"/>
          <w:numId w:val="2"/>
        </w:numPr>
        <w:rPr>
          <w:color w:val="FF0000"/>
        </w:rPr>
      </w:pPr>
      <w:r>
        <w:rPr>
          <w:color w:val="FF0000"/>
        </w:rPr>
        <w:t xml:space="preserve">Did not see the dark bullet on selected item in the </w:t>
      </w:r>
      <w:r w:rsidRPr="00922CDD">
        <w:rPr>
          <w:color w:val="FF0000"/>
        </w:rPr>
        <w:t xml:space="preserve">left side menu </w:t>
      </w:r>
      <w:smartTag w:uri="urn:schemas-microsoft-com:office:smarttags" w:element="place">
        <w:smartTag w:uri="urn:schemas-microsoft-com:office:smarttags" w:element="City">
          <w:r w:rsidRPr="00922CDD">
            <w:rPr>
              <w:color w:val="FF0000"/>
            </w:rPr>
            <w:t>Sparks</w:t>
          </w:r>
        </w:smartTag>
      </w:smartTag>
      <w:r w:rsidRPr="00922CDD">
        <w:rPr>
          <w:color w:val="FF0000"/>
        </w:rPr>
        <w:t xml:space="preserve"> graphic.</w:t>
      </w:r>
      <w:r>
        <w:rPr>
          <w:color w:val="FF0000"/>
        </w:rPr>
        <w:t xml:space="preserve"> I asked various people in Spark’s big group chat room, but got no answers.</w:t>
      </w:r>
    </w:p>
    <w:p w:rsidR="00293A44" w:rsidRDefault="00293A44" w:rsidP="00B63864">
      <w:pPr>
        <w:pStyle w:val="ListParagraph"/>
        <w:numPr>
          <w:ilvl w:val="0"/>
          <w:numId w:val="2"/>
        </w:numPr>
        <w:rPr>
          <w:color w:val="FF0000"/>
        </w:rPr>
      </w:pPr>
      <w:r>
        <w:rPr>
          <w:color w:val="FF0000"/>
        </w:rPr>
        <w:t>White magnifying glass and selected blue background box colors do not match.</w:t>
      </w:r>
    </w:p>
    <w:p w:rsidR="00293A44" w:rsidRPr="00922CDD" w:rsidRDefault="00293A44" w:rsidP="00B63864">
      <w:pPr>
        <w:pStyle w:val="ListParagraph"/>
        <w:numPr>
          <w:ilvl w:val="0"/>
          <w:numId w:val="2"/>
        </w:numPr>
        <w:rPr>
          <w:color w:val="FF0000"/>
        </w:rPr>
      </w:pPr>
      <w:r>
        <w:rPr>
          <w:color w:val="FF0000"/>
        </w:rPr>
        <w:t>Mine doesn’t show all categories’ options.</w:t>
      </w:r>
    </w:p>
    <w:p w:rsidR="00293A44" w:rsidRDefault="00293A44" w:rsidP="003053AB"/>
    <w:p w:rsidR="00293A44" w:rsidRDefault="00293A44">
      <w:r w:rsidRPr="00DF22AD">
        <w:rPr>
          <w:noProof/>
        </w:rPr>
        <w:pict>
          <v:shape id="Picture 2" o:spid="_x0000_i1035" type="#_x0000_t75" style="width:598.5pt;height:307.5pt;visibility:visible">
            <v:imagedata r:id="rId16" o:title=""/>
          </v:shape>
        </w:pict>
      </w:r>
    </w:p>
    <w:p w:rsidR="00293A44" w:rsidRDefault="00293A44" w:rsidP="00117BEE">
      <w:pPr>
        <w:rPr>
          <w:color w:val="FF0000"/>
        </w:rPr>
      </w:pPr>
      <w:r w:rsidRPr="00117BEE">
        <w:rPr>
          <w:color w:val="FF0000"/>
        </w:rPr>
        <w:t>Issues:</w:t>
      </w:r>
    </w:p>
    <w:p w:rsidR="00293A44" w:rsidRDefault="00293A44" w:rsidP="00117BEE">
      <w:pPr>
        <w:pStyle w:val="ListParagraph"/>
        <w:numPr>
          <w:ilvl w:val="0"/>
          <w:numId w:val="4"/>
        </w:numPr>
        <w:rPr>
          <w:color w:val="FF0000"/>
        </w:rPr>
      </w:pPr>
      <w:r>
        <w:rPr>
          <w:color w:val="FF0000"/>
        </w:rPr>
        <w:t>Dimension sizes match closely, but not exactly.</w:t>
      </w:r>
    </w:p>
    <w:p w:rsidR="00293A44" w:rsidRDefault="00293A44" w:rsidP="00117BEE">
      <w:pPr>
        <w:pStyle w:val="ListParagraph"/>
        <w:numPr>
          <w:ilvl w:val="0"/>
          <w:numId w:val="4"/>
        </w:numPr>
        <w:rPr>
          <w:color w:val="FF0000"/>
        </w:rPr>
      </w:pPr>
      <w:r>
        <w:rPr>
          <w:color w:val="FF0000"/>
        </w:rPr>
        <w:t>Mine shows “Search” text on the right of the magnifying glass icon. Also, there is a horizontal divider below this icon.</w:t>
      </w:r>
    </w:p>
    <w:p w:rsidR="00293A44" w:rsidRDefault="00293A44" w:rsidP="00214C6F">
      <w:pPr>
        <w:pStyle w:val="ListParagraph"/>
        <w:numPr>
          <w:ilvl w:val="0"/>
          <w:numId w:val="4"/>
        </w:numPr>
        <w:rPr>
          <w:color w:val="FF0000"/>
        </w:rPr>
      </w:pPr>
      <w:r>
        <w:rPr>
          <w:color w:val="FF0000"/>
        </w:rPr>
        <w:t>Mine does not show Mentions, Calls (</w:t>
      </w:r>
      <w:r w:rsidRPr="00E038CF">
        <w:rPr>
          <w:color w:val="FF0000"/>
        </w:rPr>
        <w:t>Jeremy Santy</w:t>
      </w:r>
      <w:r>
        <w:rPr>
          <w:color w:val="FF0000"/>
        </w:rPr>
        <w:t xml:space="preserve"> said it IE11 won’t show it according to </w:t>
      </w:r>
      <w:hyperlink r:id="rId17" w:history="1">
        <w:r w:rsidRPr="00A5079C">
          <w:rPr>
            <w:rStyle w:val="Hyperlink"/>
          </w:rPr>
          <w:t>https://support.ciscospark.com/customer/portal/articles/1335167?b_id=8722</w:t>
        </w:r>
      </w:hyperlink>
      <w:r>
        <w:rPr>
          <w:color w:val="FF0000"/>
        </w:rPr>
        <w:t>), and Support icons and divided sections. I was unable to get any numerical values except “Rooms” and Pinned (had to get developer console access to enable) section.</w:t>
      </w:r>
    </w:p>
    <w:p w:rsidR="00293A44" w:rsidRDefault="00293A44" w:rsidP="00EE0223">
      <w:pPr>
        <w:pStyle w:val="ListParagraph"/>
        <w:numPr>
          <w:ilvl w:val="0"/>
          <w:numId w:val="4"/>
        </w:numPr>
        <w:rPr>
          <w:color w:val="FF0000"/>
        </w:rPr>
      </w:pPr>
      <w:r>
        <w:rPr>
          <w:color w:val="FF0000"/>
        </w:rPr>
        <w:t>Icons and their texts do not vertically align to each other on my screen. Icons are higher while their texts are lower.</w:t>
      </w:r>
    </w:p>
    <w:p w:rsidR="00293A44" w:rsidRDefault="00293A44" w:rsidP="00D068DA">
      <w:pPr>
        <w:pStyle w:val="ListParagraph"/>
        <w:numPr>
          <w:ilvl w:val="0"/>
          <w:numId w:val="4"/>
        </w:numPr>
        <w:rPr>
          <w:color w:val="FF0000"/>
        </w:rPr>
      </w:pPr>
      <w:r>
        <w:rPr>
          <w:color w:val="FF0000"/>
        </w:rPr>
        <w:t>Mine doesn’t show all categories’ options.</w:t>
      </w:r>
    </w:p>
    <w:p w:rsidR="00293A44" w:rsidRPr="00D068DA" w:rsidRDefault="00293A44" w:rsidP="00ED48E0">
      <w:pPr>
        <w:pStyle w:val="ListParagraph"/>
        <w:numPr>
          <w:ilvl w:val="0"/>
          <w:numId w:val="4"/>
        </w:numPr>
        <w:rPr>
          <w:color w:val="FF0000"/>
        </w:rPr>
      </w:pPr>
      <w:r w:rsidRPr="00ED48E0">
        <w:rPr>
          <w:color w:val="FF0000"/>
        </w:rPr>
        <w:t>My Room list doe</w:t>
      </w:r>
      <w:r>
        <w:rPr>
          <w:color w:val="FF0000"/>
        </w:rPr>
        <w:t xml:space="preserve">s not show "Important", but </w:t>
      </w:r>
      <w:r w:rsidRPr="00ED48E0">
        <w:rPr>
          <w:color w:val="FF0000"/>
        </w:rPr>
        <w:t>"Favorite".</w:t>
      </w:r>
    </w:p>
    <w:p w:rsidR="00293A44" w:rsidRDefault="00293A44" w:rsidP="00F9267B">
      <w:pPr>
        <w:rPr>
          <w:color w:val="FF0000"/>
        </w:rPr>
      </w:pPr>
    </w:p>
    <w:p w:rsidR="00293A44" w:rsidRDefault="00293A44" w:rsidP="00F9267B">
      <w:pPr>
        <w:rPr>
          <w:color w:val="FF0000"/>
        </w:rPr>
      </w:pPr>
      <w:r w:rsidRPr="00533595">
        <w:rPr>
          <w:noProof/>
          <w:color w:val="FF0000"/>
        </w:rPr>
        <w:pict>
          <v:shape id="Picture 30" o:spid="_x0000_i1036" type="#_x0000_t75" style="width:598.5pt;height:318pt;visibility:visible">
            <v:imagedata r:id="rId18" o:title=""/>
          </v:shape>
        </w:pict>
      </w:r>
    </w:p>
    <w:p w:rsidR="00293A44" w:rsidRPr="00F062A7" w:rsidRDefault="00293A44" w:rsidP="00F062A7">
      <w:pPr>
        <w:rPr>
          <w:color w:val="FF0000"/>
        </w:rPr>
      </w:pPr>
      <w:r>
        <w:rPr>
          <w:color w:val="FF0000"/>
        </w:rPr>
        <w:t xml:space="preserve">Issues: </w:t>
      </w:r>
      <w:r w:rsidRPr="00F062A7">
        <w:rPr>
          <w:color w:val="FF0000"/>
        </w:rPr>
        <w:t>Enabled developer console’s Pinned icon is different and has a diferent sized gap after “3” number to the edge.</w:t>
      </w:r>
    </w:p>
    <w:p w:rsidR="00293A44" w:rsidRDefault="00293A44" w:rsidP="00F9267B">
      <w:pPr>
        <w:rPr>
          <w:color w:val="FF0000"/>
        </w:rPr>
      </w:pPr>
    </w:p>
    <w:p w:rsidR="00293A44" w:rsidRDefault="00293A44" w:rsidP="00F9267B">
      <w:pPr>
        <w:rPr>
          <w:color w:val="FF0000"/>
        </w:rPr>
      </w:pPr>
      <w:r w:rsidRPr="00533595">
        <w:rPr>
          <w:noProof/>
          <w:color w:val="FF0000"/>
        </w:rPr>
        <w:pict>
          <v:shape id="Picture 3" o:spid="_x0000_i1037" type="#_x0000_t75" style="width:599.25pt;height:310.5pt;visibility:visible">
            <v:imagedata r:id="rId19" o:title=""/>
          </v:shape>
        </w:pict>
      </w:r>
    </w:p>
    <w:p w:rsidR="00293A44" w:rsidRDefault="00293A44" w:rsidP="00F9267B">
      <w:pPr>
        <w:rPr>
          <w:color w:val="FF0000"/>
        </w:rPr>
      </w:pPr>
      <w:r>
        <w:rPr>
          <w:color w:val="FF0000"/>
        </w:rPr>
        <w:t>Issues:</w:t>
      </w:r>
    </w:p>
    <w:p w:rsidR="00293A44" w:rsidRDefault="00293A44" w:rsidP="00C5383C">
      <w:pPr>
        <w:pStyle w:val="ListParagraph"/>
        <w:numPr>
          <w:ilvl w:val="0"/>
          <w:numId w:val="5"/>
        </w:numPr>
        <w:rPr>
          <w:color w:val="FF0000"/>
        </w:rPr>
      </w:pPr>
      <w:r>
        <w:rPr>
          <w:color w:val="FF0000"/>
        </w:rPr>
        <w:t>No categories’ numbers that I could reproduce. I only could reproduce the subcategories’ numbers for “Room”.</w:t>
      </w:r>
    </w:p>
    <w:p w:rsidR="00293A44" w:rsidRDefault="00293A44" w:rsidP="00C5383C">
      <w:pPr>
        <w:pStyle w:val="ListParagraph"/>
        <w:numPr>
          <w:ilvl w:val="0"/>
          <w:numId w:val="5"/>
        </w:numPr>
        <w:rPr>
          <w:color w:val="FF0000"/>
        </w:rPr>
      </w:pPr>
      <w:r>
        <w:rPr>
          <w:color w:val="FF0000"/>
        </w:rPr>
        <w:t>One pixel horizontal white dividers don’t seem to be pure white color.</w:t>
      </w:r>
    </w:p>
    <w:p w:rsidR="00293A44" w:rsidRDefault="00293A44" w:rsidP="00C5383C">
      <w:pPr>
        <w:pStyle w:val="ListParagraph"/>
        <w:numPr>
          <w:ilvl w:val="0"/>
          <w:numId w:val="5"/>
        </w:numPr>
        <w:rPr>
          <w:color w:val="FF0000"/>
        </w:rPr>
      </w:pPr>
      <w:r>
        <w:rPr>
          <w:color w:val="FF0000"/>
        </w:rPr>
        <w:t>Selected sections’ blue colors don’t match.</w:t>
      </w:r>
    </w:p>
    <w:p w:rsidR="00293A44" w:rsidRDefault="00293A44" w:rsidP="00C5383C">
      <w:pPr>
        <w:pStyle w:val="ListParagraph"/>
        <w:numPr>
          <w:ilvl w:val="0"/>
          <w:numId w:val="5"/>
        </w:numPr>
        <w:rPr>
          <w:color w:val="FF0000"/>
        </w:rPr>
      </w:pPr>
      <w:r>
        <w:rPr>
          <w:color w:val="FF0000"/>
        </w:rPr>
        <w:t>Some font sizes do not match.</w:t>
      </w:r>
    </w:p>
    <w:p w:rsidR="00293A44" w:rsidRDefault="00293A44" w:rsidP="00C5383C">
      <w:pPr>
        <w:pStyle w:val="ListParagraph"/>
        <w:numPr>
          <w:ilvl w:val="0"/>
          <w:numId w:val="5"/>
        </w:numPr>
        <w:rPr>
          <w:color w:val="FF0000"/>
        </w:rPr>
      </w:pPr>
      <w:r>
        <w:rPr>
          <w:color w:val="FF0000"/>
        </w:rPr>
        <w:t>Icons and their texts do not vertically align to each other on my screen. Icons are higher while their texts are lower.</w:t>
      </w:r>
    </w:p>
    <w:p w:rsidR="00293A44" w:rsidRDefault="00293A44" w:rsidP="00D068DA">
      <w:pPr>
        <w:pStyle w:val="ListParagraph"/>
        <w:numPr>
          <w:ilvl w:val="0"/>
          <w:numId w:val="5"/>
        </w:numPr>
        <w:rPr>
          <w:color w:val="FF0000"/>
        </w:rPr>
      </w:pPr>
      <w:r>
        <w:rPr>
          <w:color w:val="FF0000"/>
        </w:rPr>
        <w:t>Mine doesn’t show all categories’ options.</w:t>
      </w:r>
    </w:p>
    <w:p w:rsidR="00293A44" w:rsidRPr="00D068DA" w:rsidRDefault="00293A44" w:rsidP="00ED48E0">
      <w:pPr>
        <w:pStyle w:val="ListParagraph"/>
        <w:numPr>
          <w:ilvl w:val="0"/>
          <w:numId w:val="5"/>
        </w:numPr>
        <w:rPr>
          <w:color w:val="FF0000"/>
        </w:rPr>
      </w:pPr>
      <w:r w:rsidRPr="00ED48E0">
        <w:rPr>
          <w:color w:val="FF0000"/>
        </w:rPr>
        <w:t>My Room list do</w:t>
      </w:r>
      <w:r>
        <w:rPr>
          <w:color w:val="FF0000"/>
        </w:rPr>
        <w:t>es not show "Important", but</w:t>
      </w:r>
      <w:r w:rsidRPr="00ED48E0">
        <w:rPr>
          <w:color w:val="FF0000"/>
        </w:rPr>
        <w:t xml:space="preserve"> "Favorite".</w:t>
      </w:r>
    </w:p>
    <w:p w:rsidR="00293A44" w:rsidRDefault="00293A44" w:rsidP="009D6721">
      <w:pPr>
        <w:rPr>
          <w:color w:val="FF0000"/>
        </w:rPr>
      </w:pPr>
      <w:r w:rsidRPr="00533595">
        <w:rPr>
          <w:noProof/>
          <w:color w:val="FF0000"/>
        </w:rPr>
        <w:pict>
          <v:shape id="Picture 8" o:spid="_x0000_i1038" type="#_x0000_t75" style="width:593.25pt;height:361.5pt;visibility:visible">
            <v:imagedata r:id="rId20" o:title=""/>
          </v:shape>
        </w:pict>
      </w:r>
    </w:p>
    <w:p w:rsidR="00293A44" w:rsidRDefault="00293A44" w:rsidP="009D6721">
      <w:pPr>
        <w:rPr>
          <w:color w:val="FF0000"/>
        </w:rPr>
      </w:pPr>
      <w:r w:rsidRPr="00533595">
        <w:rPr>
          <w:noProof/>
          <w:color w:val="FF0000"/>
        </w:rPr>
        <w:pict>
          <v:shape id="Picture 15" o:spid="_x0000_i1039" type="#_x0000_t75" style="width:470.25pt;height:285pt;visibility:visible">
            <v:imagedata r:id="rId21" o:title=""/>
          </v:shape>
        </w:pict>
      </w:r>
    </w:p>
    <w:p w:rsidR="00293A44" w:rsidRDefault="00293A44" w:rsidP="009D6721">
      <w:pPr>
        <w:rPr>
          <w:color w:val="FF0000"/>
        </w:rPr>
      </w:pPr>
      <w:r>
        <w:rPr>
          <w:color w:val="FF0000"/>
        </w:rPr>
        <w:t>Issues:</w:t>
      </w:r>
    </w:p>
    <w:p w:rsidR="00293A44" w:rsidRDefault="00293A44" w:rsidP="009D6721">
      <w:pPr>
        <w:pStyle w:val="ListParagraph"/>
        <w:numPr>
          <w:ilvl w:val="0"/>
          <w:numId w:val="6"/>
        </w:numPr>
        <w:rPr>
          <w:color w:val="FF0000"/>
        </w:rPr>
      </w:pPr>
      <w:r>
        <w:rPr>
          <w:color w:val="FF0000"/>
        </w:rPr>
        <w:t>Different dimension.</w:t>
      </w:r>
    </w:p>
    <w:p w:rsidR="00293A44" w:rsidRDefault="00293A44" w:rsidP="00724D95">
      <w:pPr>
        <w:pStyle w:val="ListParagraph"/>
        <w:numPr>
          <w:ilvl w:val="0"/>
          <w:numId w:val="6"/>
        </w:numPr>
        <w:rPr>
          <w:color w:val="FF0000"/>
        </w:rPr>
      </w:pPr>
      <w:r>
        <w:rPr>
          <w:color w:val="FF0000"/>
        </w:rPr>
        <w:t>No big black dot on the menu on my screen.</w:t>
      </w:r>
    </w:p>
    <w:p w:rsidR="00293A44" w:rsidRDefault="00293A44" w:rsidP="00ED48E0">
      <w:pPr>
        <w:pStyle w:val="ListParagraph"/>
        <w:numPr>
          <w:ilvl w:val="0"/>
          <w:numId w:val="6"/>
        </w:numPr>
        <w:rPr>
          <w:color w:val="FF0000"/>
        </w:rPr>
      </w:pPr>
      <w:r w:rsidRPr="00ED48E0">
        <w:rPr>
          <w:color w:val="FF0000"/>
        </w:rPr>
        <w:t>My Room list doe</w:t>
      </w:r>
      <w:r>
        <w:rPr>
          <w:color w:val="FF0000"/>
        </w:rPr>
        <w:t xml:space="preserve">s not show "Important", but </w:t>
      </w:r>
      <w:r w:rsidRPr="00ED48E0">
        <w:rPr>
          <w:color w:val="FF0000"/>
        </w:rPr>
        <w:t>"Favorite".</w:t>
      </w:r>
    </w:p>
    <w:p w:rsidR="00293A44" w:rsidRDefault="00293A44" w:rsidP="00B45BFB">
      <w:pPr>
        <w:rPr>
          <w:color w:val="FF0000"/>
        </w:rPr>
      </w:pPr>
    </w:p>
    <w:p w:rsidR="00293A44" w:rsidRDefault="00293A44" w:rsidP="00B45BFB">
      <w:pPr>
        <w:rPr>
          <w:color w:val="FF0000"/>
        </w:rPr>
      </w:pPr>
      <w:r w:rsidRPr="00533595">
        <w:rPr>
          <w:noProof/>
          <w:color w:val="FF0000"/>
        </w:rPr>
        <w:pict>
          <v:shape id="Picture 14" o:spid="_x0000_i1040" type="#_x0000_t75" style="width:598.5pt;height:311.25pt;visibility:visible">
            <v:imagedata r:id="rId22" o:title=""/>
          </v:shape>
        </w:pict>
      </w:r>
    </w:p>
    <w:p w:rsidR="00293A44" w:rsidRDefault="00293A44" w:rsidP="00B45BFB">
      <w:pPr>
        <w:rPr>
          <w:color w:val="FF0000"/>
        </w:rPr>
      </w:pPr>
      <w:r w:rsidRPr="00533595">
        <w:rPr>
          <w:noProof/>
          <w:color w:val="FF0000"/>
        </w:rPr>
        <w:pict>
          <v:shape id="Picture 17" o:spid="_x0000_i1041" type="#_x0000_t75" style="width:597.75pt;height:308.25pt;visibility:visible">
            <v:imagedata r:id="rId23" o:title=""/>
          </v:shape>
        </w:pict>
      </w:r>
    </w:p>
    <w:p w:rsidR="00293A44" w:rsidRPr="00581F7E" w:rsidRDefault="00293A44" w:rsidP="00AC524D">
      <w:pPr>
        <w:rPr>
          <w:color w:val="FF0000"/>
        </w:rPr>
      </w:pPr>
      <w:r>
        <w:rPr>
          <w:color w:val="FF0000"/>
        </w:rPr>
        <w:t>Issue: Rooms’ statistics numbers are supposed to be misaligned during the blue menu’s animation before they become aligned?</w:t>
      </w:r>
    </w:p>
    <w:p w:rsidR="00293A44" w:rsidRDefault="00293A44" w:rsidP="00AC524D">
      <w:r w:rsidRPr="00E400F8">
        <w:t xml:space="preserve">No </w:t>
      </w:r>
      <w:r>
        <w:t xml:space="preserve">other </w:t>
      </w:r>
      <w:r w:rsidRPr="00E400F8">
        <w:t>problems seen</w:t>
      </w:r>
      <w:r>
        <w:t xml:space="preserve"> even though animations go too fast for my old eyes to see their details</w:t>
      </w:r>
      <w:r w:rsidRPr="00E400F8">
        <w:t>.</w:t>
      </w:r>
    </w:p>
    <w:p w:rsidR="00293A44" w:rsidRDefault="00293A44" w:rsidP="003053AB">
      <w:r>
        <w:t>Firefox v39.0.(0/3(update since 5:40:06 PM PDT), &amp; with its resetted zoom &amp; defaults) web browser on 8/5-6 &amp; 11/2015 :</w:t>
      </w:r>
    </w:p>
    <w:p w:rsidR="00293A44" w:rsidRDefault="00293A44" w:rsidP="003053AB">
      <w:r w:rsidRPr="00DF22AD">
        <w:rPr>
          <w:noProof/>
        </w:rPr>
        <w:pict>
          <v:shape id="Picture 16" o:spid="_x0000_i1042" type="#_x0000_t75" style="width:593.25pt;height:5in;visibility:visible">
            <v:imagedata r:id="rId24" o:title=""/>
          </v:shape>
        </w:pict>
      </w:r>
    </w:p>
    <w:p w:rsidR="00293A44" w:rsidRDefault="00293A44" w:rsidP="00806267">
      <w:pPr>
        <w:rPr>
          <w:color w:val="FF0000"/>
        </w:rPr>
      </w:pPr>
      <w:r w:rsidRPr="00533595">
        <w:rPr>
          <w:noProof/>
          <w:color w:val="FF0000"/>
        </w:rPr>
        <w:pict>
          <v:shape id="Picture 18" o:spid="_x0000_i1043" type="#_x0000_t75" style="width:597pt;height:318pt;visibility:visible">
            <v:imagedata r:id="rId25" o:title=""/>
          </v:shape>
        </w:pict>
      </w:r>
    </w:p>
    <w:p w:rsidR="00293A44" w:rsidRDefault="00293A44">
      <w:pPr>
        <w:rPr>
          <w:color w:val="FF0000"/>
        </w:rPr>
      </w:pPr>
      <w:r>
        <w:rPr>
          <w:color w:val="FF0000"/>
        </w:rPr>
        <w:br w:type="page"/>
      </w:r>
    </w:p>
    <w:p w:rsidR="00293A44" w:rsidRDefault="00293A44" w:rsidP="002F055C">
      <w:pPr>
        <w:rPr>
          <w:color w:val="FF0000"/>
        </w:rPr>
      </w:pPr>
      <w:r w:rsidRPr="00533595">
        <w:rPr>
          <w:noProof/>
          <w:color w:val="FF0000"/>
        </w:rPr>
        <w:pict>
          <v:shape id="Picture 21" o:spid="_x0000_i1044" type="#_x0000_t75" style="width:598.5pt;height:317.25pt;visibility:visible">
            <v:imagedata r:id="rId26" o:title=""/>
          </v:shape>
        </w:pict>
      </w:r>
    </w:p>
    <w:p w:rsidR="00293A44" w:rsidRDefault="00293A44" w:rsidP="00FB61C9">
      <w:pPr>
        <w:rPr>
          <w:color w:val="FF0000"/>
        </w:rPr>
      </w:pPr>
      <w:r w:rsidRPr="00533595">
        <w:rPr>
          <w:noProof/>
          <w:color w:val="FF0000"/>
        </w:rPr>
        <w:pict>
          <v:shape id="Picture 19" o:spid="_x0000_i1045" type="#_x0000_t75" style="width:599.25pt;height:321.75pt;visibility:visible">
            <v:imagedata r:id="rId27" o:title=""/>
          </v:shape>
        </w:pict>
      </w:r>
    </w:p>
    <w:p w:rsidR="00293A44" w:rsidRDefault="00293A44" w:rsidP="008212AE">
      <w:pPr>
        <w:rPr>
          <w:color w:val="FF0000"/>
        </w:rPr>
      </w:pPr>
      <w:r>
        <w:rPr>
          <w:color w:val="FF0000"/>
        </w:rPr>
        <w:t>Issues:</w:t>
      </w:r>
    </w:p>
    <w:p w:rsidR="00293A44" w:rsidRPr="007B4A17" w:rsidRDefault="00293A44" w:rsidP="008212AE">
      <w:pPr>
        <w:pStyle w:val="ListParagraph"/>
        <w:numPr>
          <w:ilvl w:val="0"/>
          <w:numId w:val="9"/>
        </w:numPr>
        <w:rPr>
          <w:color w:val="FF0000"/>
        </w:rPr>
      </w:pPr>
      <w:r w:rsidRPr="007B4A17">
        <w:rPr>
          <w:color w:val="FF0000"/>
        </w:rPr>
        <w:t>Some dimension sizes don’t match exactly, and some are way off.</w:t>
      </w:r>
    </w:p>
    <w:p w:rsidR="00293A44" w:rsidRDefault="00293A44" w:rsidP="008212AE">
      <w:pPr>
        <w:pStyle w:val="ListParagraph"/>
        <w:numPr>
          <w:ilvl w:val="0"/>
          <w:numId w:val="9"/>
        </w:numPr>
        <w:rPr>
          <w:color w:val="FF0000"/>
        </w:rPr>
      </w:pPr>
      <w:r>
        <w:rPr>
          <w:color w:val="FF0000"/>
        </w:rPr>
        <w:t>Don’t have a bullet in my dark blue color selected navigation menu box.</w:t>
      </w:r>
    </w:p>
    <w:p w:rsidR="00293A44" w:rsidRDefault="00293A44" w:rsidP="008212AE">
      <w:pPr>
        <w:pStyle w:val="ListParagraph"/>
        <w:numPr>
          <w:ilvl w:val="0"/>
          <w:numId w:val="9"/>
        </w:numPr>
        <w:rPr>
          <w:color w:val="FF0000"/>
        </w:rPr>
      </w:pPr>
      <w:r>
        <w:rPr>
          <w:color w:val="FF0000"/>
        </w:rPr>
        <w:t>Selected navigation menu box has different blue color values.</w:t>
      </w:r>
    </w:p>
    <w:p w:rsidR="00293A44" w:rsidRDefault="00293A44" w:rsidP="008212AE">
      <w:pPr>
        <w:pStyle w:val="ListParagraph"/>
        <w:numPr>
          <w:ilvl w:val="0"/>
          <w:numId w:val="9"/>
        </w:numPr>
        <w:rPr>
          <w:color w:val="FF0000"/>
        </w:rPr>
      </w:pPr>
      <w:r>
        <w:rPr>
          <w:color w:val="FF0000"/>
        </w:rPr>
        <w:t>Mine doesn’t show all categories’ options without their numbers.</w:t>
      </w:r>
    </w:p>
    <w:p w:rsidR="00293A44" w:rsidRDefault="00293A44" w:rsidP="008212AE">
      <w:pPr>
        <w:pStyle w:val="ListParagraph"/>
        <w:numPr>
          <w:ilvl w:val="0"/>
          <w:numId w:val="9"/>
        </w:numPr>
        <w:rPr>
          <w:color w:val="FF0000"/>
        </w:rPr>
      </w:pPr>
      <w:r>
        <w:rPr>
          <w:color w:val="FF0000"/>
        </w:rPr>
        <w:t>Mine shows “Search” and a horizontal divider below it.</w:t>
      </w:r>
    </w:p>
    <w:p w:rsidR="00293A44" w:rsidRDefault="00293A44" w:rsidP="008212AE">
      <w:pPr>
        <w:pStyle w:val="ListParagraph"/>
        <w:numPr>
          <w:ilvl w:val="0"/>
          <w:numId w:val="9"/>
        </w:numPr>
        <w:rPr>
          <w:color w:val="FF0000"/>
        </w:rPr>
      </w:pPr>
      <w:r>
        <w:rPr>
          <w:color w:val="FF0000"/>
        </w:rPr>
        <w:t>Missing bold fonts.</w:t>
      </w:r>
    </w:p>
    <w:p w:rsidR="00293A44" w:rsidRDefault="00293A44" w:rsidP="008212AE">
      <w:pPr>
        <w:pStyle w:val="ListParagraph"/>
        <w:numPr>
          <w:ilvl w:val="0"/>
          <w:numId w:val="9"/>
        </w:numPr>
        <w:rPr>
          <w:color w:val="FF0000"/>
        </w:rPr>
      </w:pPr>
      <w:r>
        <w:rPr>
          <w:color w:val="FF0000"/>
        </w:rPr>
        <w:t>My horizontal dividers’ color is not pure white.</w:t>
      </w:r>
    </w:p>
    <w:p w:rsidR="00293A44" w:rsidRDefault="00293A44" w:rsidP="00ED48E0">
      <w:pPr>
        <w:pStyle w:val="ListParagraph"/>
        <w:numPr>
          <w:ilvl w:val="0"/>
          <w:numId w:val="9"/>
        </w:numPr>
        <w:rPr>
          <w:color w:val="FF0000"/>
        </w:rPr>
      </w:pPr>
      <w:r w:rsidRPr="00ED48E0">
        <w:rPr>
          <w:color w:val="FF0000"/>
        </w:rPr>
        <w:t>My Room list d</w:t>
      </w:r>
      <w:r>
        <w:rPr>
          <w:color w:val="FF0000"/>
        </w:rPr>
        <w:t>oes not show "Important", but</w:t>
      </w:r>
      <w:r w:rsidRPr="00ED48E0">
        <w:rPr>
          <w:color w:val="FF0000"/>
        </w:rPr>
        <w:t xml:space="preserve"> "Favorite".</w:t>
      </w:r>
    </w:p>
    <w:p w:rsidR="00293A44" w:rsidRDefault="00293A44" w:rsidP="00AA5DC8">
      <w:pPr>
        <w:rPr>
          <w:color w:val="FF0000"/>
        </w:rPr>
      </w:pPr>
    </w:p>
    <w:p w:rsidR="00293A44" w:rsidRDefault="00293A44" w:rsidP="00AA5DC8">
      <w:pPr>
        <w:rPr>
          <w:color w:val="FF0000"/>
        </w:rPr>
      </w:pPr>
      <w:r w:rsidRPr="00533595">
        <w:rPr>
          <w:noProof/>
          <w:color w:val="FF0000"/>
        </w:rPr>
        <w:pict>
          <v:shape id="Picture 31" o:spid="_x0000_i1046" type="#_x0000_t75" style="width:599.25pt;height:315.75pt;visibility:visible">
            <v:imagedata r:id="rId28" o:title=""/>
          </v:shape>
        </w:pict>
      </w:r>
    </w:p>
    <w:p w:rsidR="00293A44" w:rsidRDefault="00293A44" w:rsidP="00FB61C9">
      <w:pPr>
        <w:rPr>
          <w:color w:val="FF0000"/>
        </w:rPr>
      </w:pPr>
      <w:r>
        <w:rPr>
          <w:color w:val="FF0000"/>
        </w:rPr>
        <w:t>Issues: Pinned’s icons are different and its counter numbers’ gap have different distances to their right edge.</w:t>
      </w:r>
    </w:p>
    <w:p w:rsidR="00293A44" w:rsidRDefault="00293A44" w:rsidP="00FB61C9">
      <w:pPr>
        <w:rPr>
          <w:color w:val="FF0000"/>
        </w:rPr>
      </w:pPr>
    </w:p>
    <w:p w:rsidR="00293A44" w:rsidRDefault="00293A44" w:rsidP="00FB61C9">
      <w:pPr>
        <w:rPr>
          <w:color w:val="FF0000"/>
        </w:rPr>
      </w:pPr>
      <w:r w:rsidRPr="00533595">
        <w:rPr>
          <w:noProof/>
          <w:color w:val="FF0000"/>
        </w:rPr>
        <w:pict>
          <v:shape id="Picture 22" o:spid="_x0000_i1047" type="#_x0000_t75" style="width:597pt;height:324pt;visibility:visible">
            <v:imagedata r:id="rId29" o:title=""/>
          </v:shape>
        </w:pict>
      </w:r>
    </w:p>
    <w:p w:rsidR="00293A44" w:rsidRDefault="00293A44" w:rsidP="00FB61C9">
      <w:pPr>
        <w:rPr>
          <w:color w:val="FF0000"/>
        </w:rPr>
      </w:pPr>
      <w:r>
        <w:rPr>
          <w:color w:val="FF0000"/>
        </w:rPr>
        <w:t>Issues:</w:t>
      </w:r>
    </w:p>
    <w:p w:rsidR="00293A44" w:rsidRDefault="00293A44" w:rsidP="00433F14">
      <w:pPr>
        <w:pStyle w:val="ListParagraph"/>
        <w:numPr>
          <w:ilvl w:val="0"/>
          <w:numId w:val="12"/>
        </w:numPr>
        <w:rPr>
          <w:color w:val="FF0000"/>
        </w:rPr>
      </w:pPr>
      <w:r>
        <w:rPr>
          <w:color w:val="FF0000"/>
        </w:rPr>
        <w:t>Dimension sizes are not the same.</w:t>
      </w:r>
    </w:p>
    <w:p w:rsidR="00293A44" w:rsidRDefault="00293A44" w:rsidP="00B10FC0">
      <w:pPr>
        <w:pStyle w:val="ListParagraph"/>
        <w:numPr>
          <w:ilvl w:val="0"/>
          <w:numId w:val="12"/>
        </w:numPr>
        <w:rPr>
          <w:color w:val="FF0000"/>
        </w:rPr>
      </w:pPr>
      <w:r>
        <w:rPr>
          <w:color w:val="FF0000"/>
        </w:rPr>
        <w:t>Mine did not have a dark big dot in my selected blue navigation menu section.</w:t>
      </w:r>
    </w:p>
    <w:p w:rsidR="00293A44" w:rsidRDefault="00293A44" w:rsidP="00BF05CF">
      <w:pPr>
        <w:rPr>
          <w:color w:val="FF0000"/>
        </w:rPr>
      </w:pPr>
    </w:p>
    <w:p w:rsidR="00293A44" w:rsidRDefault="00293A44" w:rsidP="00BF05CF">
      <w:pPr>
        <w:rPr>
          <w:color w:val="FF0000"/>
        </w:rPr>
      </w:pPr>
      <w:r w:rsidRPr="00533595">
        <w:rPr>
          <w:noProof/>
          <w:color w:val="FF0000"/>
        </w:rPr>
        <w:pict>
          <v:shape id="Picture 26" o:spid="_x0000_i1048" type="#_x0000_t75" style="width:546.75pt;height:262.5pt;visibility:visible">
            <v:imagedata r:id="rId30" o:title=""/>
          </v:shape>
        </w:pict>
      </w:r>
    </w:p>
    <w:p w:rsidR="00293A44" w:rsidRDefault="00293A44" w:rsidP="00BF05CF">
      <w:pPr>
        <w:rPr>
          <w:color w:val="FF0000"/>
        </w:rPr>
      </w:pPr>
      <w:r w:rsidRPr="00ED48E0">
        <w:rPr>
          <w:color w:val="FF0000"/>
        </w:rPr>
        <w:t>Issue</w:t>
      </w:r>
      <w:r>
        <w:rPr>
          <w:color w:val="FF0000"/>
        </w:rPr>
        <w:t>s</w:t>
      </w:r>
      <w:r w:rsidRPr="00ED48E0">
        <w:rPr>
          <w:color w:val="FF0000"/>
        </w:rPr>
        <w:t>:</w:t>
      </w:r>
    </w:p>
    <w:p w:rsidR="00293A44" w:rsidRPr="00ED48E0" w:rsidRDefault="00293A44" w:rsidP="00ED48E0">
      <w:pPr>
        <w:pStyle w:val="ListParagraph"/>
        <w:numPr>
          <w:ilvl w:val="0"/>
          <w:numId w:val="13"/>
        </w:numPr>
        <w:rPr>
          <w:color w:val="FF0000"/>
        </w:rPr>
      </w:pPr>
      <w:r w:rsidRPr="00ED48E0">
        <w:rPr>
          <w:color w:val="FF0000"/>
        </w:rPr>
        <w:t>My Room list doe</w:t>
      </w:r>
      <w:r>
        <w:rPr>
          <w:color w:val="FF0000"/>
        </w:rPr>
        <w:t xml:space="preserve">s not show "Important", but </w:t>
      </w:r>
      <w:bookmarkStart w:id="0" w:name="_GoBack"/>
      <w:bookmarkEnd w:id="0"/>
      <w:r w:rsidRPr="00ED48E0">
        <w:rPr>
          <w:color w:val="FF0000"/>
        </w:rPr>
        <w:t>"Favorite".</w:t>
      </w:r>
    </w:p>
    <w:p w:rsidR="00293A44" w:rsidRDefault="00293A44" w:rsidP="00ED48E0">
      <w:pPr>
        <w:pStyle w:val="ListParagraph"/>
        <w:numPr>
          <w:ilvl w:val="0"/>
          <w:numId w:val="13"/>
        </w:numPr>
        <w:rPr>
          <w:color w:val="FF0000"/>
        </w:rPr>
      </w:pPr>
      <w:r>
        <w:rPr>
          <w:color w:val="FF0000"/>
        </w:rPr>
        <w:t>22x22 pixels &lt; icon seems OK?</w:t>
      </w:r>
    </w:p>
    <w:p w:rsidR="00293A44" w:rsidRPr="001E32B7" w:rsidRDefault="00293A44" w:rsidP="00101468">
      <w:r w:rsidRPr="001E32B7">
        <w:t>Screen captured while expanding the blue menu:</w:t>
      </w:r>
    </w:p>
    <w:p w:rsidR="00293A44" w:rsidRDefault="00293A44" w:rsidP="00433F14">
      <w:pPr>
        <w:rPr>
          <w:color w:val="FF0000"/>
        </w:rPr>
      </w:pPr>
      <w:r w:rsidRPr="00533595">
        <w:rPr>
          <w:noProof/>
          <w:color w:val="FF0000"/>
        </w:rPr>
        <w:pict>
          <v:shape id="Picture 20" o:spid="_x0000_i1049" type="#_x0000_t75" style="width:599.25pt;height:319.5pt;visibility:visible">
            <v:imagedata r:id="rId31" o:title=""/>
          </v:shape>
        </w:pict>
      </w:r>
    </w:p>
    <w:p w:rsidR="00293A44" w:rsidRDefault="00293A44" w:rsidP="00433F14">
      <w:pPr>
        <w:rPr>
          <w:color w:val="FF0000"/>
        </w:rPr>
      </w:pPr>
    </w:p>
    <w:p w:rsidR="00293A44" w:rsidRPr="00D10B8C" w:rsidRDefault="00293A44" w:rsidP="00433F14">
      <w:r w:rsidRPr="00D10B8C">
        <w:t>Screen captured while collapsing the blue navigation menu:</w:t>
      </w:r>
    </w:p>
    <w:p w:rsidR="00293A44" w:rsidRDefault="00293A44" w:rsidP="00433F14">
      <w:pPr>
        <w:rPr>
          <w:color w:val="FF0000"/>
        </w:rPr>
      </w:pPr>
      <w:r w:rsidRPr="00DF22AD">
        <w:rPr>
          <w:noProof/>
        </w:rPr>
        <w:pict>
          <v:shape id="Picture 28" o:spid="_x0000_i1050" type="#_x0000_t75" style="width:590.25pt;height:332.25pt;visibility:visible">
            <v:imagedata r:id="rId32" o:title=""/>
          </v:shape>
        </w:pict>
      </w:r>
    </w:p>
    <w:p w:rsidR="00293A44" w:rsidRPr="00581F7E" w:rsidRDefault="00293A44" w:rsidP="004472B4">
      <w:pPr>
        <w:rPr>
          <w:color w:val="FF0000"/>
        </w:rPr>
      </w:pPr>
      <w:r>
        <w:rPr>
          <w:color w:val="FF0000"/>
        </w:rPr>
        <w:t>Issue: Rooms’ statistics numbers are supposed to be misaligned during the blue menu’s animation before they become aligned?</w:t>
      </w:r>
    </w:p>
    <w:p w:rsidR="00293A44" w:rsidRDefault="00293A44" w:rsidP="004472B4">
      <w:r w:rsidRPr="00E400F8">
        <w:t xml:space="preserve">No </w:t>
      </w:r>
      <w:r>
        <w:t xml:space="preserve">other </w:t>
      </w:r>
      <w:r w:rsidRPr="00E400F8">
        <w:t>problems seen</w:t>
      </w:r>
      <w:r>
        <w:t xml:space="preserve"> even though animations go too fast for my old eyes to see their details</w:t>
      </w:r>
      <w:r w:rsidRPr="00E400F8">
        <w:t>.</w:t>
      </w:r>
    </w:p>
    <w:p w:rsidR="00293A44" w:rsidRDefault="00293A44">
      <w:pPr>
        <w:rPr>
          <w:color w:val="FF0000"/>
        </w:rPr>
      </w:pPr>
    </w:p>
    <w:p w:rsidR="00293A44" w:rsidRDefault="00293A44">
      <w:pPr>
        <w:rPr>
          <w:color w:val="FF0000"/>
        </w:rPr>
      </w:pPr>
    </w:p>
    <w:p w:rsidR="00293A44" w:rsidRPr="005F5E71" w:rsidRDefault="00293A44" w:rsidP="005F5E71">
      <w:pPr>
        <w:rPr>
          <w:color w:val="FF0000"/>
        </w:rPr>
      </w:pPr>
      <w:r>
        <w:rPr>
          <w:color w:val="FF0000"/>
        </w:rPr>
        <w:t>Other issues f</w:t>
      </w:r>
      <w:r w:rsidRPr="005F5E71">
        <w:rPr>
          <w:color w:val="FF0000"/>
        </w:rPr>
        <w:t xml:space="preserve">ound </w:t>
      </w:r>
      <w:r>
        <w:rPr>
          <w:color w:val="FF0000"/>
        </w:rPr>
        <w:t>i</w:t>
      </w:r>
      <w:r w:rsidRPr="005F5E71">
        <w:rPr>
          <w:color w:val="FF0000"/>
        </w:rPr>
        <w:t xml:space="preserve">n </w:t>
      </w:r>
      <w:r>
        <w:rPr>
          <w:color w:val="FF0000"/>
        </w:rPr>
        <w:t>the w</w:t>
      </w:r>
      <w:r w:rsidRPr="005F5E71">
        <w:rPr>
          <w:color w:val="FF0000"/>
        </w:rPr>
        <w:t xml:space="preserve">eb </w:t>
      </w:r>
      <w:r>
        <w:rPr>
          <w:color w:val="FF0000"/>
        </w:rPr>
        <w:t>b</w:t>
      </w:r>
      <w:r w:rsidRPr="005F5E71">
        <w:rPr>
          <w:color w:val="FF0000"/>
        </w:rPr>
        <w:t xml:space="preserve">rowsers </w:t>
      </w:r>
      <w:r>
        <w:rPr>
          <w:color w:val="FF0000"/>
        </w:rPr>
        <w:t>o</w:t>
      </w:r>
      <w:r w:rsidRPr="005F5E71">
        <w:rPr>
          <w:color w:val="FF0000"/>
        </w:rPr>
        <w:t>n 7/31/2015</w:t>
      </w:r>
      <w:r>
        <w:rPr>
          <w:color w:val="FF0000"/>
        </w:rPr>
        <w:t xml:space="preserve"> &amp; 8/7&amp;12/2015 that were not shown in the Wiki documents</w:t>
      </w:r>
      <w:r w:rsidRPr="005F5E71">
        <w:rPr>
          <w:color w:val="FF0000"/>
        </w:rPr>
        <w:t>:</w:t>
      </w:r>
    </w:p>
    <w:tbl>
      <w:tblPr>
        <w:tblW w:w="0" w:type="auto"/>
        <w:tblLook w:val="00A0"/>
      </w:tblPr>
      <w:tblGrid>
        <w:gridCol w:w="6303"/>
        <w:gridCol w:w="5865"/>
      </w:tblGrid>
      <w:tr w:rsidR="00293A44" w:rsidRPr="00533595" w:rsidTr="00533595">
        <w:trPr>
          <w:trHeight w:val="737"/>
        </w:trPr>
        <w:tc>
          <w:tcPr>
            <w:tcW w:w="6296" w:type="dxa"/>
          </w:tcPr>
          <w:p w:rsidR="00293A44" w:rsidRPr="00533595" w:rsidRDefault="00293A44" w:rsidP="00533595">
            <w:pPr>
              <w:spacing w:after="0" w:line="240" w:lineRule="auto"/>
            </w:pPr>
            <w:r w:rsidRPr="00533595">
              <w:rPr>
                <w:noProof/>
              </w:rPr>
              <w:pict>
                <v:shape id="Picture 5" o:spid="_x0000_i1051" type="#_x0000_t75" style="width:309.75pt;height:475.5pt;visibility:visible">
                  <v:imagedata r:id="rId33" o:title=""/>
                </v:shape>
              </w:pict>
            </w:r>
          </w:p>
          <w:p w:rsidR="00293A44" w:rsidRPr="00533595" w:rsidRDefault="00293A44" w:rsidP="00533595">
            <w:pPr>
              <w:spacing w:after="0" w:line="240" w:lineRule="auto"/>
              <w:rPr>
                <w:color w:val="FF0000"/>
              </w:rPr>
            </w:pPr>
            <w:r w:rsidRPr="00533595">
              <w:rPr>
                <w:color w:val="FF0000"/>
              </w:rPr>
              <w:t>Firefox v39 &amp; Chrome v44: When the cursor is focused in this form box, “Enter work email” texts show with the keyboard cursor blinking for user to type the email address.</w:t>
            </w:r>
          </w:p>
        </w:tc>
        <w:tc>
          <w:tcPr>
            <w:tcW w:w="5872" w:type="dxa"/>
          </w:tcPr>
          <w:p w:rsidR="00293A44" w:rsidRPr="00533595" w:rsidRDefault="00293A44" w:rsidP="00533595">
            <w:pPr>
              <w:spacing w:after="0" w:line="240" w:lineRule="auto"/>
            </w:pPr>
            <w:r w:rsidRPr="00533595">
              <w:rPr>
                <w:noProof/>
              </w:rPr>
              <w:pict>
                <v:shape id="Picture 7" o:spid="_x0000_i1052" type="#_x0000_t75" style="width:287.25pt;height:374.25pt;visibility:visible">
                  <v:imagedata r:id="rId34" o:title=""/>
                </v:shape>
              </w:pict>
            </w:r>
          </w:p>
          <w:p w:rsidR="00293A44" w:rsidRPr="00533595" w:rsidRDefault="00293A44" w:rsidP="00533595">
            <w:pPr>
              <w:spacing w:after="0" w:line="240" w:lineRule="auto"/>
            </w:pPr>
            <w:r w:rsidRPr="00533595">
              <w:rPr>
                <w:color w:val="FF0000"/>
              </w:rPr>
              <w:t>IE11: When the cursor focused is in this form box, “Enter work email” texts goes away with the keyboard cursor blinking for user to type the email address. The texts should stay until the user types something.</w:t>
            </w:r>
          </w:p>
        </w:tc>
      </w:tr>
    </w:tbl>
    <w:p w:rsidR="00293A44" w:rsidRDefault="00293A44"/>
    <w:p w:rsidR="00293A44" w:rsidRDefault="00293A44">
      <w:r w:rsidRPr="00DF22AD">
        <w:rPr>
          <w:noProof/>
        </w:rPr>
        <w:pict>
          <v:shape id="Picture 9" o:spid="_x0000_i1053" type="#_x0000_t75" style="width:593.25pt;height:294pt;visibility:visible">
            <v:imagedata r:id="rId35" o:title=""/>
          </v:shape>
        </w:pict>
      </w:r>
    </w:p>
    <w:p w:rsidR="00293A44" w:rsidRDefault="00293A44">
      <w:r w:rsidRPr="00DF22AD">
        <w:rPr>
          <w:noProof/>
        </w:rPr>
        <w:pict>
          <v:shape id="Picture 11" o:spid="_x0000_i1054" type="#_x0000_t75" style="width:593.25pt;height:291pt;visibility:visible">
            <v:imagedata r:id="rId36" o:title=""/>
          </v:shape>
        </w:pict>
      </w:r>
    </w:p>
    <w:p w:rsidR="00293A44" w:rsidRDefault="00293A44">
      <w:pPr>
        <w:rPr>
          <w:color w:val="FF0000"/>
        </w:rPr>
      </w:pPr>
      <w:r>
        <w:rPr>
          <w:color w:val="FF0000"/>
        </w:rPr>
        <w:t>Above screen shots were captured in IE11 and Firefox v39.0 web browsers.</w:t>
      </w:r>
    </w:p>
    <w:p w:rsidR="00293A44" w:rsidRDefault="00293A44">
      <w:pPr>
        <w:rPr>
          <w:color w:val="FF0000"/>
        </w:rPr>
      </w:pPr>
      <w:r>
        <w:rPr>
          <w:color w:val="FF0000"/>
        </w:rPr>
        <w:br w:type="page"/>
      </w:r>
    </w:p>
    <w:p w:rsidR="00293A44" w:rsidRDefault="00293A44">
      <w:pPr>
        <w:rPr>
          <w:color w:val="FF0000"/>
        </w:rPr>
      </w:pPr>
      <w:r>
        <w:rPr>
          <w:color w:val="FF0000"/>
        </w:rPr>
        <w:t>Chrome v44:</w:t>
      </w:r>
    </w:p>
    <w:p w:rsidR="00293A44" w:rsidRDefault="00293A44">
      <w:pPr>
        <w:rPr>
          <w:color w:val="FF0000"/>
        </w:rPr>
      </w:pPr>
      <w:r w:rsidRPr="00DF22AD">
        <w:rPr>
          <w:noProof/>
        </w:rPr>
        <w:pict>
          <v:shape id="Picture 29" o:spid="_x0000_i1055" type="#_x0000_t75" style="width:276.75pt;height:393.75pt;visibility:visible">
            <v:imagedata r:id="rId37" o:title=""/>
          </v:shape>
        </w:pict>
      </w:r>
      <w:r w:rsidRPr="00DF22AD">
        <w:rPr>
          <w:noProof/>
        </w:rPr>
        <w:pict>
          <v:shape id="Picture 32" o:spid="_x0000_i1056" type="#_x0000_t75" style="width:276.75pt;height:393.75pt;visibility:visible">
            <v:imagedata r:id="rId38" o:title=""/>
          </v:shape>
        </w:pict>
      </w:r>
    </w:p>
    <w:p w:rsidR="00293A44" w:rsidRDefault="00293A44">
      <w:pPr>
        <w:rPr>
          <w:color w:val="FF0000"/>
        </w:rPr>
      </w:pPr>
      <w:r w:rsidRPr="007A3299">
        <w:rPr>
          <w:color w:val="FF0000"/>
        </w:rPr>
        <w:t>Issue</w:t>
      </w:r>
      <w:r>
        <w:rPr>
          <w:color w:val="FF0000"/>
        </w:rPr>
        <w:t>s:</w:t>
      </w:r>
    </w:p>
    <w:p w:rsidR="00293A44" w:rsidRDefault="00293A44" w:rsidP="00A41DDA">
      <w:pPr>
        <w:pStyle w:val="ListParagraph"/>
        <w:numPr>
          <w:ilvl w:val="0"/>
          <w:numId w:val="1"/>
        </w:numPr>
        <w:rPr>
          <w:color w:val="FF0000"/>
        </w:rPr>
      </w:pPr>
      <w:r w:rsidRPr="00A41DDA">
        <w:rPr>
          <w:color w:val="FF0000"/>
        </w:rPr>
        <w:t>In IE11</w:t>
      </w:r>
      <w:r>
        <w:rPr>
          <w:color w:val="FF0000"/>
        </w:rPr>
        <w:t xml:space="preserve"> and Chrome v44, </w:t>
      </w:r>
      <w:r w:rsidRPr="00A41DDA">
        <w:rPr>
          <w:color w:val="FF0000"/>
        </w:rPr>
        <w:t>Cisco Spark’s login screen d</w:t>
      </w:r>
      <w:r>
        <w:rPr>
          <w:color w:val="FF0000"/>
        </w:rPr>
        <w:t>id</w:t>
      </w:r>
      <w:r w:rsidRPr="00A41DDA">
        <w:rPr>
          <w:color w:val="FF0000"/>
        </w:rPr>
        <w:t>n’t show a red border box for an invalid email address like Firefox (right shot).</w:t>
      </w:r>
    </w:p>
    <w:p w:rsidR="00293A44" w:rsidRDefault="00293A44" w:rsidP="00CE4EF4">
      <w:pPr>
        <w:pStyle w:val="ListParagraph"/>
        <w:numPr>
          <w:ilvl w:val="0"/>
          <w:numId w:val="1"/>
        </w:numPr>
      </w:pPr>
      <w:r w:rsidRPr="00AC36A4">
        <w:rPr>
          <w:color w:val="FF0000"/>
        </w:rPr>
        <w:t>“We’re sorry, but we experienced an error. Please check back soon.” is a misleading error. It should say the email address was invalid or something.</w:t>
      </w:r>
      <w:r>
        <w:br w:type="page"/>
      </w:r>
    </w:p>
    <w:p w:rsidR="00293A44" w:rsidRDefault="00293A44" w:rsidP="003053AB">
      <w:r w:rsidRPr="00DF22AD">
        <w:rPr>
          <w:noProof/>
        </w:rPr>
        <w:pict>
          <v:shape id="Picture 1" o:spid="_x0000_i1057" type="#_x0000_t75" style="width:595.5pt;height:468pt;visibility:visible">
            <v:imagedata r:id="rId39" o:title=""/>
          </v:shape>
        </w:pict>
      </w:r>
    </w:p>
    <w:p w:rsidR="00293A44" w:rsidRDefault="00293A44" w:rsidP="003053AB">
      <w:pPr>
        <w:rPr>
          <w:color w:val="FF0000"/>
        </w:rPr>
      </w:pPr>
      <w:r w:rsidRPr="00F4044C">
        <w:rPr>
          <w:color w:val="FF0000"/>
        </w:rPr>
        <w:t>Issue: A blinking vertical cursor was seen</w:t>
      </w:r>
      <w:r>
        <w:rPr>
          <w:color w:val="FF0000"/>
        </w:rPr>
        <w:t xml:space="preserve"> in IE11 web browser</w:t>
      </w:r>
      <w:r w:rsidRPr="00F4044C">
        <w:rPr>
          <w:color w:val="FF0000"/>
        </w:rPr>
        <w:t>.</w:t>
      </w:r>
      <w:r>
        <w:rPr>
          <w:color w:val="FF0000"/>
        </w:rPr>
        <w:t xml:space="preserve"> I did not see it under Firefox v39 and Chrome v44 web browsers though.</w:t>
      </w:r>
    </w:p>
    <w:p w:rsidR="00293A44" w:rsidRDefault="00293A44">
      <w:pPr>
        <w:rPr>
          <w:color w:val="FF0000"/>
        </w:rPr>
      </w:pPr>
      <w:r>
        <w:rPr>
          <w:color w:val="FF0000"/>
        </w:rPr>
        <w:br w:type="page"/>
      </w:r>
    </w:p>
    <w:p w:rsidR="00293A44" w:rsidRDefault="00293A44" w:rsidP="003053AB">
      <w:pPr>
        <w:rPr>
          <w:color w:val="FF0000"/>
        </w:rPr>
      </w:pPr>
      <w:r w:rsidRPr="00DF22AD">
        <w:rPr>
          <w:noProof/>
        </w:rPr>
        <w:pict>
          <v:shape id="Picture 23" o:spid="_x0000_i1058" type="#_x0000_t75" style="width:598.5pt;height:209.25pt;visibility:visible">
            <v:imagedata r:id="rId40" o:title=""/>
          </v:shape>
        </w:pict>
      </w:r>
    </w:p>
    <w:p w:rsidR="00293A44" w:rsidRDefault="00293A44" w:rsidP="003053AB">
      <w:pPr>
        <w:rPr>
          <w:color w:val="FF0000"/>
        </w:rPr>
      </w:pPr>
      <w:r w:rsidRPr="00DF22AD">
        <w:rPr>
          <w:noProof/>
        </w:rPr>
        <w:pict>
          <v:shape id="Picture 25" o:spid="_x0000_i1059" type="#_x0000_t75" style="width:465.75pt;height:162.75pt;visibility:visible">
            <v:imagedata r:id="rId41" o:title=""/>
          </v:shape>
        </w:pict>
      </w:r>
    </w:p>
    <w:p w:rsidR="00293A44" w:rsidRDefault="00293A44" w:rsidP="003053AB">
      <w:pPr>
        <w:rPr>
          <w:color w:val="FF0000"/>
        </w:rPr>
      </w:pPr>
      <w:r>
        <w:rPr>
          <w:color w:val="FF0000"/>
        </w:rPr>
        <w:t>Issues: In any room (1-to-1 and group) with IE11 web browser: Pressing backspace key seems to delete most of my whole line, except its last character, I just typed in. Also, it moves my cursor behind this untouched character as well. Firefox v39 web browser did not show this problem.</w:t>
      </w:r>
    </w:p>
    <w:p w:rsidR="00293A44" w:rsidRDefault="00293A44" w:rsidP="003053AB">
      <w:pPr>
        <w:rPr>
          <w:color w:val="FF0000"/>
        </w:rPr>
      </w:pPr>
    </w:p>
    <w:p w:rsidR="00293A44" w:rsidRDefault="00293A44" w:rsidP="00AC36A4">
      <w:r w:rsidRPr="00DF22AD">
        <w:rPr>
          <w:noProof/>
        </w:rPr>
        <w:pict>
          <v:shape id="Picture 27" o:spid="_x0000_i1060" type="#_x0000_t75" style="width:465pt;height:345.75pt;visibility:visible">
            <v:imagedata r:id="rId42" o:title=""/>
          </v:shape>
        </w:pict>
      </w:r>
    </w:p>
    <w:p w:rsidR="00293A44" w:rsidRPr="00F03A2F" w:rsidRDefault="00293A44" w:rsidP="00AC36A4">
      <w:pPr>
        <w:rPr>
          <w:color w:val="FF0000"/>
        </w:rPr>
      </w:pPr>
      <w:r w:rsidRPr="00F03A2F">
        <w:rPr>
          <w:color w:val="FF0000"/>
        </w:rPr>
        <w:t>Issues</w:t>
      </w:r>
      <w:r>
        <w:rPr>
          <w:color w:val="FF0000"/>
        </w:rPr>
        <w:t xml:space="preserve"> in both IE11 and Firefox v39.0.(0/3)</w:t>
      </w:r>
      <w:r w:rsidRPr="00F03A2F">
        <w:rPr>
          <w:color w:val="FF0000"/>
        </w:rPr>
        <w:t xml:space="preserve">: Why are “About” and “Support” sections under Settings? I find this </w:t>
      </w:r>
      <w:r>
        <w:rPr>
          <w:color w:val="FF0000"/>
        </w:rPr>
        <w:t>an odd</w:t>
      </w:r>
      <w:r w:rsidRPr="00F03A2F">
        <w:rPr>
          <w:color w:val="FF0000"/>
        </w:rPr>
        <w:t xml:space="preserve"> usability design</w:t>
      </w:r>
      <w:r>
        <w:rPr>
          <w:color w:val="FF0000"/>
        </w:rPr>
        <w:t xml:space="preserve"> seen. Also, why are their links inside each option all in yellow and CAPS like below for “Support”:</w:t>
      </w:r>
    </w:p>
    <w:p w:rsidR="00293A44" w:rsidRDefault="00293A44" w:rsidP="00AC36A4">
      <w:r w:rsidRPr="00DF22AD">
        <w:rPr>
          <w:noProof/>
        </w:rPr>
        <w:pict>
          <v:shape id="Picture 24" o:spid="_x0000_i1061" type="#_x0000_t75" style="width:465pt;height:345.75pt;visibility:visible">
            <v:imagedata r:id="rId43" o:title=""/>
          </v:shape>
        </w:pict>
      </w:r>
    </w:p>
    <w:p w:rsidR="00293A44" w:rsidRPr="00F03A2F" w:rsidRDefault="00293A44" w:rsidP="00AC36A4">
      <w:pPr>
        <w:rPr>
          <w:color w:val="FF0000"/>
        </w:rPr>
      </w:pPr>
      <w:r w:rsidRPr="00F03A2F">
        <w:rPr>
          <w:color w:val="FF0000"/>
        </w:rPr>
        <w:t xml:space="preserve">Issue: </w:t>
      </w:r>
      <w:r>
        <w:rPr>
          <w:color w:val="FF0000"/>
        </w:rPr>
        <w:t xml:space="preserve">I was trying to figure out how to log off Spark in my web browsers. </w:t>
      </w:r>
      <w:r w:rsidRPr="004C749A">
        <w:rPr>
          <w:color w:val="FF0000"/>
        </w:rPr>
        <w:t>Ravi Rajag</w:t>
      </w:r>
      <w:r>
        <w:rPr>
          <w:color w:val="FF0000"/>
        </w:rPr>
        <w:t>opal also thought this</w:t>
      </w:r>
      <w:r w:rsidRPr="004C749A">
        <w:rPr>
          <w:color w:val="FF0000"/>
        </w:rPr>
        <w:t xml:space="preserve"> </w:t>
      </w:r>
      <w:r>
        <w:rPr>
          <w:color w:val="FF0000"/>
        </w:rPr>
        <w:t>“Sign out”’s location is a strange place to put it from his 8/</w:t>
      </w:r>
      <w:r w:rsidRPr="00BB6000">
        <w:rPr>
          <w:color w:val="FF0000"/>
        </w:rPr>
        <w:t>7</w:t>
      </w:r>
      <w:r>
        <w:rPr>
          <w:color w:val="FF0000"/>
        </w:rPr>
        <w:t>/</w:t>
      </w:r>
      <w:r w:rsidRPr="00BB6000">
        <w:rPr>
          <w:color w:val="FF0000"/>
        </w:rPr>
        <w:t>2015 2:59 PM</w:t>
      </w:r>
      <w:r>
        <w:rPr>
          <w:color w:val="FF0000"/>
        </w:rPr>
        <w:t xml:space="preserve"> PDT email.</w:t>
      </w:r>
    </w:p>
    <w:sectPr w:rsidR="00293A44" w:rsidRPr="00F03A2F" w:rsidSect="003053AB">
      <w:pgSz w:w="12240" w:h="15840"/>
      <w:pgMar w:top="144" w:right="144" w:bottom="144" w:left="144"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3621B4"/>
    <w:multiLevelType w:val="hybridMultilevel"/>
    <w:tmpl w:val="BC9096D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0FE9084E"/>
    <w:multiLevelType w:val="hybridMultilevel"/>
    <w:tmpl w:val="7B26EA3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13240884"/>
    <w:multiLevelType w:val="hybridMultilevel"/>
    <w:tmpl w:val="02143B4A"/>
    <w:lvl w:ilvl="0" w:tplc="0BA62688">
      <w:start w:val="1"/>
      <w:numFmt w:val="decimal"/>
      <w:lvlText w:val="%1."/>
      <w:lvlJc w:val="left"/>
      <w:pPr>
        <w:ind w:left="720" w:hanging="360"/>
      </w:pPr>
      <w:rPr>
        <w:rFonts w:cs="Times New Roman" w:hint="default"/>
        <w:color w:val="FF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217C3CE1"/>
    <w:multiLevelType w:val="hybridMultilevel"/>
    <w:tmpl w:val="BCEC22A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286C7019"/>
    <w:multiLevelType w:val="hybridMultilevel"/>
    <w:tmpl w:val="A646675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2E3728BC"/>
    <w:multiLevelType w:val="hybridMultilevel"/>
    <w:tmpl w:val="78E20C4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32714F7E"/>
    <w:multiLevelType w:val="hybridMultilevel"/>
    <w:tmpl w:val="3FD0993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33017AB1"/>
    <w:multiLevelType w:val="hybridMultilevel"/>
    <w:tmpl w:val="7C46270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44B513C3"/>
    <w:multiLevelType w:val="hybridMultilevel"/>
    <w:tmpl w:val="CE5885C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4596521B"/>
    <w:multiLevelType w:val="hybridMultilevel"/>
    <w:tmpl w:val="66846AC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5FD70267"/>
    <w:multiLevelType w:val="hybridMultilevel"/>
    <w:tmpl w:val="D8AE414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62773805"/>
    <w:multiLevelType w:val="hybridMultilevel"/>
    <w:tmpl w:val="B9EE804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751162CB"/>
    <w:multiLevelType w:val="hybridMultilevel"/>
    <w:tmpl w:val="67BC159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75DD680E"/>
    <w:multiLevelType w:val="hybridMultilevel"/>
    <w:tmpl w:val="1B480AB4"/>
    <w:lvl w:ilvl="0" w:tplc="0409000F">
      <w:start w:val="1"/>
      <w:numFmt w:val="decimal"/>
      <w:lvlText w:val="%1."/>
      <w:lvlJc w:val="left"/>
      <w:pPr>
        <w:ind w:left="72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77623F94"/>
    <w:multiLevelType w:val="hybridMultilevel"/>
    <w:tmpl w:val="27401EB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7C995F90"/>
    <w:multiLevelType w:val="hybridMultilevel"/>
    <w:tmpl w:val="35D249F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7D921B78"/>
    <w:multiLevelType w:val="hybridMultilevel"/>
    <w:tmpl w:val="F06CF05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2"/>
  </w:num>
  <w:num w:numId="2">
    <w:abstractNumId w:val="7"/>
  </w:num>
  <w:num w:numId="3">
    <w:abstractNumId w:val="12"/>
  </w:num>
  <w:num w:numId="4">
    <w:abstractNumId w:val="4"/>
  </w:num>
  <w:num w:numId="5">
    <w:abstractNumId w:val="9"/>
  </w:num>
  <w:num w:numId="6">
    <w:abstractNumId w:val="6"/>
  </w:num>
  <w:num w:numId="7">
    <w:abstractNumId w:val="5"/>
  </w:num>
  <w:num w:numId="8">
    <w:abstractNumId w:val="13"/>
  </w:num>
  <w:num w:numId="9">
    <w:abstractNumId w:val="14"/>
  </w:num>
  <w:num w:numId="10">
    <w:abstractNumId w:val="3"/>
  </w:num>
  <w:num w:numId="11">
    <w:abstractNumId w:val="16"/>
  </w:num>
  <w:num w:numId="12">
    <w:abstractNumId w:val="10"/>
  </w:num>
  <w:num w:numId="13">
    <w:abstractNumId w:val="8"/>
  </w:num>
  <w:num w:numId="14">
    <w:abstractNumId w:val="15"/>
  </w:num>
  <w:num w:numId="15">
    <w:abstractNumId w:val="11"/>
  </w:num>
  <w:num w:numId="16">
    <w:abstractNumId w:val="0"/>
  </w:num>
  <w:num w:numId="1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6"/>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053AB"/>
    <w:rsid w:val="00000069"/>
    <w:rsid w:val="00020872"/>
    <w:rsid w:val="000264C0"/>
    <w:rsid w:val="00035158"/>
    <w:rsid w:val="0004138C"/>
    <w:rsid w:val="00053676"/>
    <w:rsid w:val="000668F3"/>
    <w:rsid w:val="000740F9"/>
    <w:rsid w:val="00085D76"/>
    <w:rsid w:val="000925F0"/>
    <w:rsid w:val="000C1FA7"/>
    <w:rsid w:val="000D4497"/>
    <w:rsid w:val="000E7F9A"/>
    <w:rsid w:val="000F4CC3"/>
    <w:rsid w:val="000F4F9F"/>
    <w:rsid w:val="00101468"/>
    <w:rsid w:val="001031EF"/>
    <w:rsid w:val="0011596F"/>
    <w:rsid w:val="00117BEE"/>
    <w:rsid w:val="0014000B"/>
    <w:rsid w:val="00143146"/>
    <w:rsid w:val="0014423D"/>
    <w:rsid w:val="0015268D"/>
    <w:rsid w:val="001644F5"/>
    <w:rsid w:val="001659C2"/>
    <w:rsid w:val="00175E32"/>
    <w:rsid w:val="00187AD2"/>
    <w:rsid w:val="00191AAF"/>
    <w:rsid w:val="001B357C"/>
    <w:rsid w:val="001C079E"/>
    <w:rsid w:val="001C0C88"/>
    <w:rsid w:val="001D2B69"/>
    <w:rsid w:val="001D3080"/>
    <w:rsid w:val="001E32B7"/>
    <w:rsid w:val="00200409"/>
    <w:rsid w:val="0020711A"/>
    <w:rsid w:val="00214C6F"/>
    <w:rsid w:val="00220B54"/>
    <w:rsid w:val="00224145"/>
    <w:rsid w:val="00235B3A"/>
    <w:rsid w:val="00242F72"/>
    <w:rsid w:val="002439F5"/>
    <w:rsid w:val="00252C7D"/>
    <w:rsid w:val="002830BE"/>
    <w:rsid w:val="00293A44"/>
    <w:rsid w:val="0029554F"/>
    <w:rsid w:val="002B0D90"/>
    <w:rsid w:val="002C6E9F"/>
    <w:rsid w:val="002D5146"/>
    <w:rsid w:val="002E1958"/>
    <w:rsid w:val="002E7D7C"/>
    <w:rsid w:val="002F055C"/>
    <w:rsid w:val="002F6F8F"/>
    <w:rsid w:val="003053AB"/>
    <w:rsid w:val="00316EC5"/>
    <w:rsid w:val="00364691"/>
    <w:rsid w:val="00374F12"/>
    <w:rsid w:val="003970FD"/>
    <w:rsid w:val="003A55C0"/>
    <w:rsid w:val="003B2A1F"/>
    <w:rsid w:val="003B3676"/>
    <w:rsid w:val="003C4BED"/>
    <w:rsid w:val="0040009F"/>
    <w:rsid w:val="00410010"/>
    <w:rsid w:val="00417E0C"/>
    <w:rsid w:val="00433F14"/>
    <w:rsid w:val="00437B94"/>
    <w:rsid w:val="0044443F"/>
    <w:rsid w:val="00446004"/>
    <w:rsid w:val="004472B4"/>
    <w:rsid w:val="00455FF3"/>
    <w:rsid w:val="00474EF2"/>
    <w:rsid w:val="00492292"/>
    <w:rsid w:val="004938B2"/>
    <w:rsid w:val="004A1420"/>
    <w:rsid w:val="004A7A3F"/>
    <w:rsid w:val="004B1C60"/>
    <w:rsid w:val="004C2670"/>
    <w:rsid w:val="004C749A"/>
    <w:rsid w:val="004D1925"/>
    <w:rsid w:val="004E30EE"/>
    <w:rsid w:val="004E352F"/>
    <w:rsid w:val="004E5F0C"/>
    <w:rsid w:val="004E6134"/>
    <w:rsid w:val="0050389B"/>
    <w:rsid w:val="005069D1"/>
    <w:rsid w:val="00533595"/>
    <w:rsid w:val="00540FED"/>
    <w:rsid w:val="0054193C"/>
    <w:rsid w:val="00545ECD"/>
    <w:rsid w:val="0055091F"/>
    <w:rsid w:val="00551D75"/>
    <w:rsid w:val="005746FB"/>
    <w:rsid w:val="00581F7E"/>
    <w:rsid w:val="0058359E"/>
    <w:rsid w:val="0059067F"/>
    <w:rsid w:val="0059384F"/>
    <w:rsid w:val="00596E5C"/>
    <w:rsid w:val="005B231D"/>
    <w:rsid w:val="005E2FFC"/>
    <w:rsid w:val="005E3EA6"/>
    <w:rsid w:val="005F5E71"/>
    <w:rsid w:val="00601ADD"/>
    <w:rsid w:val="006070E1"/>
    <w:rsid w:val="00632CEE"/>
    <w:rsid w:val="0063521C"/>
    <w:rsid w:val="00683B41"/>
    <w:rsid w:val="006A3FEF"/>
    <w:rsid w:val="006C0650"/>
    <w:rsid w:val="006C128E"/>
    <w:rsid w:val="006F6517"/>
    <w:rsid w:val="006F6884"/>
    <w:rsid w:val="00707BF7"/>
    <w:rsid w:val="0071596D"/>
    <w:rsid w:val="00724D95"/>
    <w:rsid w:val="00726975"/>
    <w:rsid w:val="0072790B"/>
    <w:rsid w:val="00753ACF"/>
    <w:rsid w:val="00757077"/>
    <w:rsid w:val="0076110C"/>
    <w:rsid w:val="007627ED"/>
    <w:rsid w:val="0077585C"/>
    <w:rsid w:val="007834EE"/>
    <w:rsid w:val="007845C2"/>
    <w:rsid w:val="007A3299"/>
    <w:rsid w:val="007A609A"/>
    <w:rsid w:val="007B4A17"/>
    <w:rsid w:val="007C656C"/>
    <w:rsid w:val="00804069"/>
    <w:rsid w:val="00806267"/>
    <w:rsid w:val="00807C43"/>
    <w:rsid w:val="008212AE"/>
    <w:rsid w:val="0082433F"/>
    <w:rsid w:val="00825DF8"/>
    <w:rsid w:val="00826666"/>
    <w:rsid w:val="00826A23"/>
    <w:rsid w:val="00875D0E"/>
    <w:rsid w:val="00881A25"/>
    <w:rsid w:val="00883B3C"/>
    <w:rsid w:val="00884B93"/>
    <w:rsid w:val="008A13A3"/>
    <w:rsid w:val="008A31D1"/>
    <w:rsid w:val="008A7FB4"/>
    <w:rsid w:val="008B3B73"/>
    <w:rsid w:val="008C439B"/>
    <w:rsid w:val="008E4E3C"/>
    <w:rsid w:val="008E676E"/>
    <w:rsid w:val="00903607"/>
    <w:rsid w:val="00906747"/>
    <w:rsid w:val="0091334B"/>
    <w:rsid w:val="00922CDD"/>
    <w:rsid w:val="00925308"/>
    <w:rsid w:val="0092720B"/>
    <w:rsid w:val="00936612"/>
    <w:rsid w:val="00955AEE"/>
    <w:rsid w:val="009603C2"/>
    <w:rsid w:val="00963EB8"/>
    <w:rsid w:val="00972A45"/>
    <w:rsid w:val="009B6BE7"/>
    <w:rsid w:val="009C0DD3"/>
    <w:rsid w:val="009C385A"/>
    <w:rsid w:val="009C63DB"/>
    <w:rsid w:val="009D6721"/>
    <w:rsid w:val="00A06101"/>
    <w:rsid w:val="00A1292A"/>
    <w:rsid w:val="00A41DDA"/>
    <w:rsid w:val="00A5079C"/>
    <w:rsid w:val="00A6285C"/>
    <w:rsid w:val="00A67131"/>
    <w:rsid w:val="00A742DB"/>
    <w:rsid w:val="00AA461D"/>
    <w:rsid w:val="00AA4C17"/>
    <w:rsid w:val="00AA5DC8"/>
    <w:rsid w:val="00AC1A72"/>
    <w:rsid w:val="00AC36A4"/>
    <w:rsid w:val="00AC524D"/>
    <w:rsid w:val="00AF3845"/>
    <w:rsid w:val="00AF5A2A"/>
    <w:rsid w:val="00B03760"/>
    <w:rsid w:val="00B10FC0"/>
    <w:rsid w:val="00B20E68"/>
    <w:rsid w:val="00B45BFB"/>
    <w:rsid w:val="00B5361A"/>
    <w:rsid w:val="00B601F0"/>
    <w:rsid w:val="00B63864"/>
    <w:rsid w:val="00B670ED"/>
    <w:rsid w:val="00B932AD"/>
    <w:rsid w:val="00B94033"/>
    <w:rsid w:val="00B946FA"/>
    <w:rsid w:val="00BB6000"/>
    <w:rsid w:val="00BC21FD"/>
    <w:rsid w:val="00BC69AE"/>
    <w:rsid w:val="00BD2C4F"/>
    <w:rsid w:val="00BD7977"/>
    <w:rsid w:val="00BF05CF"/>
    <w:rsid w:val="00BF157F"/>
    <w:rsid w:val="00C36108"/>
    <w:rsid w:val="00C4506E"/>
    <w:rsid w:val="00C52F7A"/>
    <w:rsid w:val="00C5383C"/>
    <w:rsid w:val="00C60932"/>
    <w:rsid w:val="00C60EE5"/>
    <w:rsid w:val="00C62EC6"/>
    <w:rsid w:val="00C6469C"/>
    <w:rsid w:val="00C65318"/>
    <w:rsid w:val="00C66FE4"/>
    <w:rsid w:val="00C95E41"/>
    <w:rsid w:val="00CA6F99"/>
    <w:rsid w:val="00CB09E2"/>
    <w:rsid w:val="00CE4EF4"/>
    <w:rsid w:val="00D068DA"/>
    <w:rsid w:val="00D10B8C"/>
    <w:rsid w:val="00D202DB"/>
    <w:rsid w:val="00D21A89"/>
    <w:rsid w:val="00D264E5"/>
    <w:rsid w:val="00D32E74"/>
    <w:rsid w:val="00D45AF7"/>
    <w:rsid w:val="00D5132D"/>
    <w:rsid w:val="00D73AA9"/>
    <w:rsid w:val="00D8073E"/>
    <w:rsid w:val="00D81741"/>
    <w:rsid w:val="00D86C42"/>
    <w:rsid w:val="00D96533"/>
    <w:rsid w:val="00DC2D9F"/>
    <w:rsid w:val="00DC5ED6"/>
    <w:rsid w:val="00DC655D"/>
    <w:rsid w:val="00DC6929"/>
    <w:rsid w:val="00DD01B1"/>
    <w:rsid w:val="00DD0FA9"/>
    <w:rsid w:val="00DF22AD"/>
    <w:rsid w:val="00E038CF"/>
    <w:rsid w:val="00E07EA8"/>
    <w:rsid w:val="00E15354"/>
    <w:rsid w:val="00E27738"/>
    <w:rsid w:val="00E30A1E"/>
    <w:rsid w:val="00E329C9"/>
    <w:rsid w:val="00E400F8"/>
    <w:rsid w:val="00E44D44"/>
    <w:rsid w:val="00E54DA5"/>
    <w:rsid w:val="00E62982"/>
    <w:rsid w:val="00E62D7F"/>
    <w:rsid w:val="00E76732"/>
    <w:rsid w:val="00E77DBF"/>
    <w:rsid w:val="00E8405C"/>
    <w:rsid w:val="00EA0964"/>
    <w:rsid w:val="00EB3975"/>
    <w:rsid w:val="00EB6BAB"/>
    <w:rsid w:val="00EC1E81"/>
    <w:rsid w:val="00ED48E0"/>
    <w:rsid w:val="00EE0223"/>
    <w:rsid w:val="00EF0C4C"/>
    <w:rsid w:val="00EF4F45"/>
    <w:rsid w:val="00F03A2F"/>
    <w:rsid w:val="00F062A7"/>
    <w:rsid w:val="00F26014"/>
    <w:rsid w:val="00F372E0"/>
    <w:rsid w:val="00F4044C"/>
    <w:rsid w:val="00F46B4F"/>
    <w:rsid w:val="00F475AD"/>
    <w:rsid w:val="00F56413"/>
    <w:rsid w:val="00F569A1"/>
    <w:rsid w:val="00F771A0"/>
    <w:rsid w:val="00F80F58"/>
    <w:rsid w:val="00F81BC0"/>
    <w:rsid w:val="00F90F28"/>
    <w:rsid w:val="00F924BE"/>
    <w:rsid w:val="00F9267B"/>
    <w:rsid w:val="00F97DF0"/>
    <w:rsid w:val="00FA4B57"/>
    <w:rsid w:val="00FB4158"/>
    <w:rsid w:val="00FB61C9"/>
    <w:rsid w:val="00FD6061"/>
    <w:rsid w:val="00FD6E6A"/>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2D7F"/>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053AB"/>
    <w:rPr>
      <w:rFonts w:cs="Times New Roman"/>
      <w:color w:val="0000FF"/>
      <w:u w:val="single"/>
    </w:rPr>
  </w:style>
  <w:style w:type="paragraph" w:styleId="BalloonText">
    <w:name w:val="Balloon Text"/>
    <w:basedOn w:val="Normal"/>
    <w:link w:val="BalloonTextChar"/>
    <w:uiPriority w:val="99"/>
    <w:semiHidden/>
    <w:rsid w:val="009C0D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C0DD3"/>
    <w:rPr>
      <w:rFonts w:ascii="Tahoma" w:hAnsi="Tahoma" w:cs="Tahoma"/>
      <w:sz w:val="16"/>
      <w:szCs w:val="16"/>
    </w:rPr>
  </w:style>
  <w:style w:type="character" w:styleId="FollowedHyperlink">
    <w:name w:val="FollowedHyperlink"/>
    <w:basedOn w:val="DefaultParagraphFont"/>
    <w:uiPriority w:val="99"/>
    <w:semiHidden/>
    <w:rsid w:val="00BD7977"/>
    <w:rPr>
      <w:rFonts w:cs="Times New Roman"/>
      <w:color w:val="800080"/>
      <w:u w:val="single"/>
    </w:rPr>
  </w:style>
  <w:style w:type="table" w:styleId="TableGrid">
    <w:name w:val="Table Grid"/>
    <w:basedOn w:val="TableNormal"/>
    <w:uiPriority w:val="99"/>
    <w:rsid w:val="00E1535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A41DDA"/>
    <w:pPr>
      <w:ind w:left="720"/>
      <w:contextualSpacing/>
    </w:pPr>
  </w:style>
  <w:style w:type="character" w:customStyle="1" w:styleId="nobr1">
    <w:name w:val="nobr1"/>
    <w:basedOn w:val="DefaultParagraphFont"/>
    <w:uiPriority w:val="99"/>
    <w:rsid w:val="00972A45"/>
    <w:rPr>
      <w:rFonts w:cs="Times New Roman"/>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support.ciscospark.com/customer/portal/articles/1335167?b_id=8722" TargetMode="External"/><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hyperlink" Target="https://sqbu-github.cisco.com/pages/fonchin/web-client/web/" TargetMode="Externa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TotalTime>
  <Pages>23</Pages>
  <Words>1028</Words>
  <Characters>5861</Characters>
  <Application>Microsoft Office Outlook</Application>
  <DocSecurity>0</DocSecurity>
  <Lines>0</Lines>
  <Paragraphs>0</Paragraphs>
  <ScaleCrop>false</ScaleCrop>
  <Company>Cisco Systems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 Pi</dc:creator>
  <cp:keywords/>
  <dc:description/>
  <cp:lastModifiedBy>ant</cp:lastModifiedBy>
  <cp:revision>5</cp:revision>
  <dcterms:created xsi:type="dcterms:W3CDTF">2015-08-24T21:12:00Z</dcterms:created>
  <dcterms:modified xsi:type="dcterms:W3CDTF">2017-05-17T05:51:00Z</dcterms:modified>
</cp:coreProperties>
</file>