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59C" w:rsidRDefault="00D1659C" w:rsidP="00D21A89">
      <w:r>
        <w:rPr>
          <w:rFonts w:ascii="Cambria" w:hAnsi="Cambria"/>
        </w:rPr>
        <w:t>V</w:t>
      </w:r>
      <w:r w:rsidRPr="00D30D78">
        <w:rPr>
          <w:rFonts w:ascii="Cambria" w:hAnsi="Cambria"/>
        </w:rPr>
        <w:t>1.0.0.1</w:t>
      </w:r>
      <w:r>
        <w:rPr>
          <w:rFonts w:ascii="Cambria" w:hAnsi="Cambria"/>
        </w:rPr>
        <w:t>(</w:t>
      </w:r>
      <w:r w:rsidRPr="00D30D78">
        <w:rPr>
          <w:rFonts w:ascii="Cambria" w:hAnsi="Cambria"/>
        </w:rPr>
        <w:t>566</w:t>
      </w:r>
      <w:r>
        <w:rPr>
          <w:rFonts w:ascii="Cambria" w:hAnsi="Cambria"/>
        </w:rPr>
        <w:t>-609)</w:t>
      </w:r>
      <w:r w:rsidRPr="00D30D78">
        <w:rPr>
          <w:rFonts w:ascii="Cambria" w:hAnsi="Cambria"/>
        </w:rPr>
        <w:t xml:space="preserve"> (downloaded and installed </w:t>
      </w:r>
      <w:hyperlink r:id="rId5" w:history="1">
        <w:r w:rsidRPr="00D30D78">
          <w:rPr>
            <w:rStyle w:val="Hyperlink"/>
            <w:rFonts w:ascii="Cambria" w:hAnsi="Cambria"/>
            <w:color w:val="auto"/>
          </w:rPr>
          <w:t>https://download.ciscospark.com/windows/SparkInstaller.exe</w:t>
        </w:r>
      </w:hyperlink>
      <w:r w:rsidRPr="00D30D78">
        <w:rPr>
          <w:rFonts w:ascii="Cambria" w:hAnsi="Cambria"/>
        </w:rPr>
        <w:t xml:space="preserve"> from </w:t>
      </w:r>
      <w:hyperlink r:id="rId6" w:history="1">
        <w:r w:rsidRPr="00D30D78">
          <w:rPr>
            <w:rStyle w:val="Hyperlink"/>
            <w:rFonts w:ascii="Cambria" w:hAnsi="Cambria"/>
            <w:color w:val="auto"/>
          </w:rPr>
          <w:t>http://www.webex.com/ciscospark/downloads.html</w:t>
        </w:r>
      </w:hyperlink>
      <w:r w:rsidRPr="00D30D78">
        <w:rPr>
          <w:rFonts w:ascii="Cambria" w:hAnsi="Cambria"/>
        </w:rPr>
        <w:t xml:space="preserve"> on 8/3/2015 at about 3:35 PM PDT. Got its developer console access, from Alex Hadden-Boyd, and automatic software upgrade with their required restarts on 8/10/2015 at about 2 PM PDT. (Enabl/Check mark)ed 3 options (enable/show side bar, call tab, and side bar’s extra options). </w:t>
      </w:r>
      <w:r>
        <w:rPr>
          <w:rFonts w:ascii="Cambria" w:hAnsi="Cambria"/>
        </w:rPr>
        <w:t>Used on both 10</w:t>
      </w:r>
      <w:r w:rsidRPr="006501DF">
        <w:rPr>
          <w:rFonts w:ascii="Cambria" w:hAnsi="Cambria"/>
          <w:vertAlign w:val="superscript"/>
        </w:rPr>
        <w:t>th</w:t>
      </w:r>
      <w:r>
        <w:rPr>
          <w:rFonts w:ascii="Cambria" w:hAnsi="Cambria"/>
          <w:vertAlign w:val="superscript"/>
        </w:rPr>
        <w:t xml:space="preserve"> (b1566)</w:t>
      </w:r>
      <w:r>
        <w:rPr>
          <w:rFonts w:ascii="Cambria" w:hAnsi="Cambria"/>
        </w:rPr>
        <w:t xml:space="preserve"> and 11</w:t>
      </w:r>
      <w:r w:rsidRPr="006501DF">
        <w:rPr>
          <w:rFonts w:ascii="Cambria" w:hAnsi="Cambria"/>
          <w:vertAlign w:val="superscript"/>
        </w:rPr>
        <w:t>th</w:t>
      </w:r>
      <w:r>
        <w:rPr>
          <w:rFonts w:ascii="Cambria" w:hAnsi="Cambria"/>
          <w:vertAlign w:val="superscript"/>
        </w:rPr>
        <w:t xml:space="preserve"> (b1609 after 10 AM PDT</w:t>
      </w:r>
      <w:bookmarkStart w:id="0" w:name="_GoBack"/>
      <w:bookmarkEnd w:id="0"/>
      <w:r>
        <w:rPr>
          <w:rFonts w:ascii="Cambria" w:hAnsi="Cambria"/>
          <w:vertAlign w:val="superscript"/>
        </w:rPr>
        <w:t>)</w:t>
      </w:r>
      <w:r>
        <w:rPr>
          <w:rFonts w:ascii="Cambria" w:hAnsi="Cambria"/>
        </w:rPr>
        <w:t xml:space="preserve">. </w:t>
      </w:r>
      <w:r w:rsidRPr="00D30D78">
        <w:rPr>
          <w:rFonts w:ascii="Cambria" w:hAnsi="Cambria"/>
        </w:rPr>
        <w:t>Used an updated 64-bit W7 EE SP1 (125% DPI medium default preinstalled)):</w:t>
      </w:r>
    </w:p>
    <w:p w:rsidR="00D1659C" w:rsidRDefault="00D1659C">
      <w:r w:rsidRPr="00115B4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97.75pt;height:335.25pt;visibility:visible">
            <v:imagedata r:id="rId7" o:title=""/>
          </v:shape>
        </w:pict>
      </w:r>
    </w:p>
    <w:p w:rsidR="00D1659C" w:rsidRDefault="00D1659C">
      <w:pPr>
        <w:rPr>
          <w:color w:val="FF0000"/>
        </w:rPr>
      </w:pPr>
      <w:r w:rsidRPr="00B67CC3">
        <w:rPr>
          <w:noProof/>
          <w:color w:val="FF0000"/>
        </w:rPr>
        <w:pict>
          <v:shape id="Picture 5" o:spid="_x0000_i1026" type="#_x0000_t75" style="width:598.5pt;height:331.5pt;visibility:visible">
            <v:imagedata r:id="rId8" o:title=""/>
          </v:shape>
        </w:pict>
      </w:r>
    </w:p>
    <w:p w:rsidR="00D1659C" w:rsidRPr="000031BF" w:rsidRDefault="00D1659C">
      <w:pPr>
        <w:rPr>
          <w:color w:val="FF0000"/>
        </w:rPr>
      </w:pPr>
      <w:r w:rsidRPr="000031BF">
        <w:rPr>
          <w:color w:val="FF0000"/>
        </w:rPr>
        <w:t>Issues:</w:t>
      </w:r>
    </w:p>
    <w:p w:rsidR="00D1659C" w:rsidRDefault="00D1659C" w:rsidP="000031BF">
      <w:pPr>
        <w:pStyle w:val="ListParagraph"/>
        <w:numPr>
          <w:ilvl w:val="0"/>
          <w:numId w:val="14"/>
        </w:numPr>
        <w:rPr>
          <w:color w:val="FF0000"/>
        </w:rPr>
      </w:pPr>
      <w:r>
        <w:rPr>
          <w:color w:val="FF0000"/>
        </w:rPr>
        <w:t>Dimension sizes are not the same.</w:t>
      </w:r>
    </w:p>
    <w:p w:rsidR="00D1659C" w:rsidRDefault="00D1659C" w:rsidP="000031BF">
      <w:pPr>
        <w:pStyle w:val="ListParagraph"/>
        <w:numPr>
          <w:ilvl w:val="0"/>
          <w:numId w:val="14"/>
        </w:numPr>
        <w:rPr>
          <w:color w:val="FF0000"/>
        </w:rPr>
      </w:pPr>
      <w:r>
        <w:rPr>
          <w:color w:val="FF0000"/>
        </w:rPr>
        <w:t>No black bullet on my blue navigation menu.</w:t>
      </w:r>
    </w:p>
    <w:p w:rsidR="00D1659C" w:rsidRDefault="00D1659C" w:rsidP="000031BF">
      <w:pPr>
        <w:pStyle w:val="ListParagraph"/>
        <w:numPr>
          <w:ilvl w:val="0"/>
          <w:numId w:val="14"/>
        </w:numPr>
        <w:rPr>
          <w:color w:val="FF0000"/>
        </w:rPr>
      </w:pPr>
      <w:r>
        <w:rPr>
          <w:color w:val="FF0000"/>
        </w:rPr>
        <w:t>Missing Spark’s logo on the bottom of my blue navigation menu.</w:t>
      </w:r>
    </w:p>
    <w:p w:rsidR="00D1659C" w:rsidRDefault="00D1659C" w:rsidP="000031BF">
      <w:pPr>
        <w:pStyle w:val="ListParagraph"/>
        <w:numPr>
          <w:ilvl w:val="0"/>
          <w:numId w:val="14"/>
        </w:numPr>
        <w:rPr>
          <w:color w:val="FF0000"/>
        </w:rPr>
      </w:pPr>
      <w:r>
        <w:rPr>
          <w:color w:val="FF0000"/>
        </w:rPr>
        <w:t>Dark blue selections have different color values.</w:t>
      </w:r>
    </w:p>
    <w:p w:rsidR="00D1659C" w:rsidRDefault="00D1659C" w:rsidP="004C6519">
      <w:pPr>
        <w:pStyle w:val="ListParagraph"/>
        <w:numPr>
          <w:ilvl w:val="0"/>
          <w:numId w:val="14"/>
        </w:numPr>
        <w:rPr>
          <w:color w:val="FF0000"/>
        </w:rPr>
      </w:pPr>
      <w:r>
        <w:rPr>
          <w:color w:val="FF0000"/>
        </w:rPr>
        <w:t xml:space="preserve">Different menus’ </w:t>
      </w:r>
      <w:r w:rsidRPr="00C073E1">
        <w:rPr>
          <w:color w:val="FF0000"/>
        </w:rPr>
        <w:t>white icons (pinned and “?”).</w:t>
      </w:r>
    </w:p>
    <w:p w:rsidR="00D1659C" w:rsidRPr="004C6519" w:rsidRDefault="00D1659C" w:rsidP="004C6519">
      <w:pPr>
        <w:pStyle w:val="ListParagraph"/>
        <w:rPr>
          <w:color w:val="FF0000"/>
        </w:rPr>
      </w:pPr>
    </w:p>
    <w:p w:rsidR="00D1659C" w:rsidRDefault="00D1659C">
      <w:r w:rsidRPr="00115B45">
        <w:rPr>
          <w:noProof/>
        </w:rPr>
        <w:pict>
          <v:shape id="Picture 9" o:spid="_x0000_i1027" type="#_x0000_t75" style="width:598.5pt;height:320.25pt;visibility:visible">
            <v:imagedata r:id="rId9" o:title=""/>
          </v:shape>
        </w:pict>
      </w:r>
    </w:p>
    <w:p w:rsidR="00D1659C" w:rsidRPr="000031BF" w:rsidRDefault="00D1659C" w:rsidP="004C6519">
      <w:pPr>
        <w:rPr>
          <w:color w:val="FF0000"/>
        </w:rPr>
      </w:pPr>
      <w:r w:rsidRPr="000031BF">
        <w:rPr>
          <w:color w:val="FF0000"/>
        </w:rPr>
        <w:t>Issues:</w:t>
      </w:r>
    </w:p>
    <w:p w:rsidR="00D1659C" w:rsidRDefault="00D1659C" w:rsidP="004C6519">
      <w:pPr>
        <w:pStyle w:val="ListParagraph"/>
        <w:numPr>
          <w:ilvl w:val="0"/>
          <w:numId w:val="15"/>
        </w:numPr>
        <w:rPr>
          <w:color w:val="FF0000"/>
        </w:rPr>
      </w:pPr>
      <w:r>
        <w:rPr>
          <w:color w:val="FF0000"/>
        </w:rPr>
        <w:t>Dimension sizes are not the same.</w:t>
      </w:r>
    </w:p>
    <w:p w:rsidR="00D1659C" w:rsidRDefault="00D1659C" w:rsidP="004C6519">
      <w:pPr>
        <w:pStyle w:val="ListParagraph"/>
        <w:numPr>
          <w:ilvl w:val="0"/>
          <w:numId w:val="15"/>
        </w:numPr>
        <w:rPr>
          <w:color w:val="FF0000"/>
        </w:rPr>
      </w:pPr>
      <w:r>
        <w:rPr>
          <w:color w:val="FF0000"/>
        </w:rPr>
        <w:t>Missing Spark’s logo on the bottom of my blue navigation menu.</w:t>
      </w:r>
    </w:p>
    <w:p w:rsidR="00D1659C" w:rsidRDefault="00D1659C" w:rsidP="004C6519">
      <w:pPr>
        <w:pStyle w:val="ListParagraph"/>
        <w:numPr>
          <w:ilvl w:val="0"/>
          <w:numId w:val="15"/>
        </w:numPr>
        <w:rPr>
          <w:color w:val="FF0000"/>
        </w:rPr>
      </w:pPr>
      <w:r>
        <w:rPr>
          <w:color w:val="FF0000"/>
        </w:rPr>
        <w:t>Dark blue selections have different color values.</w:t>
      </w:r>
    </w:p>
    <w:p w:rsidR="00D1659C" w:rsidRDefault="00D1659C" w:rsidP="004C6519">
      <w:pPr>
        <w:pStyle w:val="ListParagraph"/>
        <w:numPr>
          <w:ilvl w:val="0"/>
          <w:numId w:val="15"/>
        </w:numPr>
        <w:rPr>
          <w:color w:val="FF0000"/>
        </w:rPr>
      </w:pPr>
      <w:r>
        <w:rPr>
          <w:color w:val="FF0000"/>
        </w:rPr>
        <w:t xml:space="preserve">Different menus’ </w:t>
      </w:r>
      <w:r w:rsidRPr="00C073E1">
        <w:rPr>
          <w:color w:val="FF0000"/>
        </w:rPr>
        <w:t>white icons (pinned and “?”).</w:t>
      </w:r>
    </w:p>
    <w:p w:rsidR="00D1659C" w:rsidRPr="00F42F72" w:rsidRDefault="00D1659C" w:rsidP="00F42F72">
      <w:pPr>
        <w:pStyle w:val="ListParagraph"/>
        <w:numPr>
          <w:ilvl w:val="0"/>
          <w:numId w:val="15"/>
        </w:numPr>
        <w:rPr>
          <w:color w:val="FF0000"/>
        </w:rPr>
      </w:pPr>
      <w:r>
        <w:rPr>
          <w:color w:val="FF0000"/>
        </w:rPr>
        <w:t>Can’t get Pinned’s numbers to show up after pinning</w:t>
      </w:r>
      <w:r w:rsidRPr="00F42F72">
        <w:rPr>
          <w:color w:val="FF0000"/>
        </w:rPr>
        <w:t>.</w:t>
      </w:r>
    </w:p>
    <w:p w:rsidR="00D1659C" w:rsidRDefault="00D1659C" w:rsidP="004C6519">
      <w:pPr>
        <w:pStyle w:val="ListParagraph"/>
        <w:numPr>
          <w:ilvl w:val="0"/>
          <w:numId w:val="15"/>
        </w:numPr>
        <w:rPr>
          <w:color w:val="FF0000"/>
        </w:rPr>
      </w:pPr>
      <w:r w:rsidRPr="003821B1">
        <w:rPr>
          <w:color w:val="FF0000"/>
        </w:rPr>
        <w:t>White font colors aren’t really pure white.</w:t>
      </w:r>
    </w:p>
    <w:p w:rsidR="00D1659C" w:rsidRPr="004C6519" w:rsidRDefault="00D1659C" w:rsidP="004C6519">
      <w:pPr>
        <w:pStyle w:val="ListParagraph"/>
        <w:numPr>
          <w:ilvl w:val="0"/>
          <w:numId w:val="15"/>
        </w:numPr>
        <w:rPr>
          <w:color w:val="FF0000"/>
        </w:rPr>
      </w:pPr>
      <w:r>
        <w:rPr>
          <w:color w:val="FF0000"/>
        </w:rPr>
        <w:t>Mine says “Chat” before “Room” (not plural too).</w:t>
      </w:r>
    </w:p>
    <w:p w:rsidR="00D1659C" w:rsidRDefault="00D1659C"/>
    <w:p w:rsidR="00D1659C" w:rsidRDefault="00D1659C">
      <w:r w:rsidRPr="00115B45">
        <w:rPr>
          <w:noProof/>
        </w:rPr>
        <w:pict>
          <v:shape id="Picture 7" o:spid="_x0000_i1028" type="#_x0000_t75" style="width:597pt;height:333pt;visibility:visible">
            <v:imagedata r:id="rId10" o:title=""/>
          </v:shape>
        </w:pict>
      </w:r>
    </w:p>
    <w:p w:rsidR="00D1659C" w:rsidRPr="006109B6" w:rsidRDefault="00D1659C">
      <w:pPr>
        <w:rPr>
          <w:color w:val="FF0000"/>
        </w:rPr>
      </w:pPr>
      <w:r w:rsidRPr="006109B6">
        <w:rPr>
          <w:color w:val="FF0000"/>
        </w:rPr>
        <w:t>Issues:</w:t>
      </w:r>
    </w:p>
    <w:p w:rsidR="00D1659C" w:rsidRPr="006109B6" w:rsidRDefault="00D1659C" w:rsidP="006109B6">
      <w:pPr>
        <w:pStyle w:val="ListParagraph"/>
        <w:numPr>
          <w:ilvl w:val="0"/>
          <w:numId w:val="16"/>
        </w:numPr>
        <w:rPr>
          <w:color w:val="FF0000"/>
        </w:rPr>
      </w:pPr>
      <w:r w:rsidRPr="006109B6">
        <w:rPr>
          <w:color w:val="FF0000"/>
        </w:rPr>
        <w:t>Different dimens</w:t>
      </w:r>
      <w:r>
        <w:rPr>
          <w:color w:val="FF0000"/>
        </w:rPr>
        <w:t>i</w:t>
      </w:r>
      <w:r w:rsidRPr="006109B6">
        <w:rPr>
          <w:color w:val="FF0000"/>
        </w:rPr>
        <w:t>on sizes.</w:t>
      </w:r>
    </w:p>
    <w:p w:rsidR="00D1659C" w:rsidRDefault="00D1659C" w:rsidP="006109B6">
      <w:pPr>
        <w:pStyle w:val="ListParagraph"/>
        <w:numPr>
          <w:ilvl w:val="0"/>
          <w:numId w:val="16"/>
        </w:numPr>
        <w:rPr>
          <w:color w:val="FF0000"/>
        </w:rPr>
      </w:pPr>
      <w:r w:rsidRPr="006109B6">
        <w:rPr>
          <w:color w:val="FF0000"/>
        </w:rPr>
        <w:t>Different icons for “Pinned” and “?”.</w:t>
      </w:r>
    </w:p>
    <w:p w:rsidR="00D1659C" w:rsidRDefault="00D1659C" w:rsidP="006109B6">
      <w:pPr>
        <w:pStyle w:val="ListParagraph"/>
        <w:numPr>
          <w:ilvl w:val="0"/>
          <w:numId w:val="16"/>
        </w:numPr>
        <w:rPr>
          <w:color w:val="FF0000"/>
        </w:rPr>
      </w:pPr>
      <w:r>
        <w:rPr>
          <w:color w:val="FF0000"/>
        </w:rPr>
        <w:t>Unable to get counters’ numbers from “Mentions”  and “Pinned”.</w:t>
      </w:r>
    </w:p>
    <w:p w:rsidR="00D1659C" w:rsidRDefault="00D1659C" w:rsidP="006109B6">
      <w:pPr>
        <w:pStyle w:val="ListParagraph"/>
        <w:numPr>
          <w:ilvl w:val="0"/>
          <w:numId w:val="16"/>
        </w:numPr>
        <w:rPr>
          <w:color w:val="FF0000"/>
        </w:rPr>
      </w:pPr>
      <w:r>
        <w:rPr>
          <w:color w:val="FF0000"/>
        </w:rPr>
        <w:t>No pure white color for the horizontal divider lines and sub categories’ texts.</w:t>
      </w:r>
    </w:p>
    <w:p w:rsidR="00D1659C" w:rsidRDefault="00D1659C" w:rsidP="006109B6">
      <w:pPr>
        <w:pStyle w:val="ListParagraph"/>
        <w:numPr>
          <w:ilvl w:val="0"/>
          <w:numId w:val="16"/>
        </w:numPr>
        <w:rPr>
          <w:color w:val="FF0000"/>
        </w:rPr>
      </w:pPr>
      <w:r>
        <w:rPr>
          <w:color w:val="FF0000"/>
        </w:rPr>
        <w:t>Mine shows “Chat Room” instead of “Rooms”.</w:t>
      </w:r>
    </w:p>
    <w:p w:rsidR="00D1659C" w:rsidRDefault="00D1659C" w:rsidP="006109B6">
      <w:pPr>
        <w:pStyle w:val="ListParagraph"/>
        <w:numPr>
          <w:ilvl w:val="0"/>
          <w:numId w:val="16"/>
        </w:numPr>
        <w:rPr>
          <w:color w:val="FF0000"/>
        </w:rPr>
      </w:pPr>
      <w:r>
        <w:rPr>
          <w:color w:val="FF0000"/>
        </w:rPr>
        <w:t>My “Chat Room” shows no bolded “All” sub category text when its section is selected.</w:t>
      </w:r>
    </w:p>
    <w:p w:rsidR="00D1659C" w:rsidRDefault="00D1659C" w:rsidP="006109B6">
      <w:pPr>
        <w:pStyle w:val="ListParagraph"/>
        <w:numPr>
          <w:ilvl w:val="0"/>
          <w:numId w:val="16"/>
        </w:numPr>
        <w:rPr>
          <w:color w:val="FF0000"/>
        </w:rPr>
      </w:pPr>
      <w:r>
        <w:rPr>
          <w:color w:val="FF0000"/>
        </w:rPr>
        <w:t>Dark blue menu selections’ colors are not the same.</w:t>
      </w:r>
    </w:p>
    <w:p w:rsidR="00D1659C" w:rsidRDefault="00D1659C" w:rsidP="006109B6">
      <w:pPr>
        <w:pStyle w:val="ListParagraph"/>
        <w:numPr>
          <w:ilvl w:val="0"/>
          <w:numId w:val="16"/>
        </w:numPr>
        <w:rPr>
          <w:color w:val="FF0000"/>
        </w:rPr>
      </w:pPr>
      <w:r>
        <w:rPr>
          <w:color w:val="FF0000"/>
        </w:rPr>
        <w:t>(Chat) Room(s)’ “1-to-1” versus “One-to-One” texts.</w:t>
      </w:r>
    </w:p>
    <w:p w:rsidR="00D1659C" w:rsidRDefault="00D1659C" w:rsidP="006109B6">
      <w:pPr>
        <w:pStyle w:val="ListParagraph"/>
        <w:numPr>
          <w:ilvl w:val="0"/>
          <w:numId w:val="16"/>
        </w:numPr>
        <w:rPr>
          <w:color w:val="FF0000"/>
        </w:rPr>
      </w:pPr>
      <w:r>
        <w:rPr>
          <w:color w:val="FF0000"/>
        </w:rPr>
        <w:t>“Favorites” section is shown in my blue navigation menu.</w:t>
      </w:r>
    </w:p>
    <w:p w:rsidR="00D1659C" w:rsidRPr="006109B6" w:rsidRDefault="00D1659C" w:rsidP="006109B6">
      <w:pPr>
        <w:pStyle w:val="ListParagraph"/>
        <w:numPr>
          <w:ilvl w:val="0"/>
          <w:numId w:val="16"/>
        </w:numPr>
        <w:rPr>
          <w:color w:val="FF0000"/>
        </w:rPr>
      </w:pPr>
      <w:r>
        <w:rPr>
          <w:color w:val="FF0000"/>
        </w:rPr>
        <w:t>Missing Spark logo on the bottom of my blue navigation menu.</w:t>
      </w:r>
    </w:p>
    <w:p w:rsidR="00D1659C" w:rsidRDefault="00D1659C">
      <w:pPr>
        <w:rPr>
          <w:color w:val="FF0000"/>
        </w:rPr>
      </w:pPr>
    </w:p>
    <w:p w:rsidR="00D1659C" w:rsidRPr="00512822" w:rsidRDefault="00D1659C">
      <w:pPr>
        <w:rPr>
          <w:color w:val="FF0000"/>
        </w:rPr>
      </w:pPr>
      <w:r w:rsidRPr="00B67CC3">
        <w:rPr>
          <w:noProof/>
          <w:color w:val="FF0000"/>
        </w:rPr>
        <w:pict>
          <v:shape id="Picture 3" o:spid="_x0000_i1029" type="#_x0000_t75" style="width:596.25pt;height:330pt;visibility:visible">
            <v:imagedata r:id="rId11" o:title=""/>
          </v:shape>
        </w:pict>
      </w:r>
    </w:p>
    <w:p w:rsidR="00D1659C" w:rsidRDefault="00D1659C">
      <w:pPr>
        <w:rPr>
          <w:color w:val="FF0000"/>
        </w:rPr>
      </w:pPr>
      <w:r>
        <w:rPr>
          <w:color w:val="FF0000"/>
        </w:rPr>
        <w:t>Issues:</w:t>
      </w:r>
    </w:p>
    <w:p w:rsidR="00D1659C" w:rsidRDefault="00D1659C" w:rsidP="00570E4B">
      <w:pPr>
        <w:pStyle w:val="ListParagraph"/>
        <w:numPr>
          <w:ilvl w:val="0"/>
          <w:numId w:val="17"/>
        </w:numPr>
        <w:rPr>
          <w:color w:val="FF0000"/>
        </w:rPr>
      </w:pPr>
      <w:r>
        <w:rPr>
          <w:color w:val="FF0000"/>
        </w:rPr>
        <w:t>Missing Spark logo in the bottom left blue navigation menu.</w:t>
      </w:r>
    </w:p>
    <w:p w:rsidR="00D1659C" w:rsidRDefault="00D1659C" w:rsidP="00570E4B">
      <w:pPr>
        <w:pStyle w:val="ListParagraph"/>
        <w:numPr>
          <w:ilvl w:val="0"/>
          <w:numId w:val="17"/>
        </w:numPr>
        <w:rPr>
          <w:color w:val="FF0000"/>
        </w:rPr>
      </w:pPr>
      <w:r>
        <w:rPr>
          <w:color w:val="FF0000"/>
        </w:rPr>
        <w:t>Different dimension sizes.</w:t>
      </w:r>
    </w:p>
    <w:p w:rsidR="00D1659C" w:rsidRDefault="00D1659C" w:rsidP="00667A6D">
      <w:pPr>
        <w:pStyle w:val="ListParagraph"/>
        <w:numPr>
          <w:ilvl w:val="0"/>
          <w:numId w:val="17"/>
        </w:numPr>
        <w:rPr>
          <w:color w:val="FF0000"/>
        </w:rPr>
      </w:pPr>
      <w:r>
        <w:rPr>
          <w:color w:val="FF0000"/>
        </w:rPr>
        <w:t xml:space="preserve">Blue navigation menu’s icons do not vertically align up correctly with </w:t>
      </w:r>
      <w:r w:rsidRPr="00667A6D">
        <w:rPr>
          <w:color w:val="FF0000"/>
        </w:rPr>
        <w:t xml:space="preserve">"&gt; </w:t>
      </w:r>
      <w:r>
        <w:rPr>
          <w:color w:val="FF0000"/>
        </w:rPr>
        <w:t xml:space="preserve"> </w:t>
      </w:r>
      <w:r w:rsidRPr="00667A6D">
        <w:rPr>
          <w:color w:val="FF0000"/>
        </w:rPr>
        <w:t>Chat Room / Important ..."</w:t>
      </w:r>
      <w:r>
        <w:rPr>
          <w:color w:val="FF0000"/>
        </w:rPr>
        <w:t>.</w:t>
      </w:r>
    </w:p>
    <w:p w:rsidR="00D1659C" w:rsidRDefault="00D1659C" w:rsidP="00667A6D">
      <w:pPr>
        <w:pStyle w:val="ListParagraph"/>
        <w:numPr>
          <w:ilvl w:val="0"/>
          <w:numId w:val="17"/>
        </w:numPr>
        <w:rPr>
          <w:color w:val="FF0000"/>
        </w:rPr>
      </w:pPr>
      <w:r>
        <w:rPr>
          <w:color w:val="FF0000"/>
        </w:rPr>
        <w:t>Mine has a search form for people and rooms.</w:t>
      </w:r>
    </w:p>
    <w:p w:rsidR="00D1659C" w:rsidRPr="00BE2CED" w:rsidRDefault="00D1659C" w:rsidP="00BE2CED">
      <w:pPr>
        <w:rPr>
          <w:color w:val="FF0000"/>
        </w:rPr>
      </w:pPr>
    </w:p>
    <w:p w:rsidR="00D1659C" w:rsidRDefault="00D1659C">
      <w:pPr>
        <w:rPr>
          <w:color w:val="FF0000"/>
        </w:rPr>
      </w:pPr>
      <w:r w:rsidRPr="00115B45">
        <w:rPr>
          <w:noProof/>
        </w:rPr>
        <w:pict>
          <v:shape id="Picture 2" o:spid="_x0000_i1030" type="#_x0000_t75" style="width:590.25pt;height:332.25pt;visibility:visible">
            <v:imagedata r:id="rId12" o:title=""/>
          </v:shape>
        </w:pict>
      </w:r>
    </w:p>
    <w:p w:rsidR="00D1659C" w:rsidRDefault="00D1659C">
      <w:pPr>
        <w:rPr>
          <w:color w:val="FF0000"/>
        </w:rPr>
      </w:pPr>
      <w:r w:rsidRPr="00115B45">
        <w:rPr>
          <w:noProof/>
        </w:rPr>
        <w:pict>
          <v:shape id="Picture 11" o:spid="_x0000_i1031" type="#_x0000_t75" style="width:590.25pt;height:332.25pt;visibility:visible">
            <v:imagedata r:id="rId13" o:title=""/>
          </v:shape>
        </w:pict>
      </w:r>
    </w:p>
    <w:p w:rsidR="00D1659C" w:rsidRPr="00E53FEE" w:rsidRDefault="00D1659C" w:rsidP="00E53FEE">
      <w:pPr>
        <w:rPr>
          <w:color w:val="FF0000"/>
        </w:rPr>
      </w:pPr>
      <w:r>
        <w:rPr>
          <w:color w:val="FF0000"/>
        </w:rPr>
        <w:t>Issues: I saw no motion animations, fading, etc. It was all instant (no lags, waiting, etc.). However, everything else looked OK.</w:t>
      </w:r>
    </w:p>
    <w:sectPr w:rsidR="00D1659C" w:rsidRPr="00E53FEE" w:rsidSect="003053AB">
      <w:pgSz w:w="12240" w:h="15840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56A8D"/>
    <w:multiLevelType w:val="hybridMultilevel"/>
    <w:tmpl w:val="BFEEB75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3240884"/>
    <w:multiLevelType w:val="hybridMultilevel"/>
    <w:tmpl w:val="02143B4A"/>
    <w:lvl w:ilvl="0" w:tplc="0BA6268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17C3CE1"/>
    <w:multiLevelType w:val="hybridMultilevel"/>
    <w:tmpl w:val="BCEC22A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86C7019"/>
    <w:multiLevelType w:val="hybridMultilevel"/>
    <w:tmpl w:val="A646675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E3728BC"/>
    <w:multiLevelType w:val="hybridMultilevel"/>
    <w:tmpl w:val="78E20C4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2714F7E"/>
    <w:multiLevelType w:val="hybridMultilevel"/>
    <w:tmpl w:val="3FD0993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3017AB1"/>
    <w:multiLevelType w:val="hybridMultilevel"/>
    <w:tmpl w:val="7C46270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163EE5"/>
    <w:multiLevelType w:val="hybridMultilevel"/>
    <w:tmpl w:val="BFEEB75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1290A2F"/>
    <w:multiLevelType w:val="hybridMultilevel"/>
    <w:tmpl w:val="A1CCB4D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4B513C3"/>
    <w:multiLevelType w:val="hybridMultilevel"/>
    <w:tmpl w:val="CE5885C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596521B"/>
    <w:multiLevelType w:val="hybridMultilevel"/>
    <w:tmpl w:val="66846AC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FD70267"/>
    <w:multiLevelType w:val="hybridMultilevel"/>
    <w:tmpl w:val="D8AE414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3221DFA"/>
    <w:multiLevelType w:val="hybridMultilevel"/>
    <w:tmpl w:val="0374E83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51162CB"/>
    <w:multiLevelType w:val="hybridMultilevel"/>
    <w:tmpl w:val="67BC159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5DD680E"/>
    <w:multiLevelType w:val="hybridMultilevel"/>
    <w:tmpl w:val="1B480AB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7623F94"/>
    <w:multiLevelType w:val="hybridMultilevel"/>
    <w:tmpl w:val="27401EB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D921B78"/>
    <w:multiLevelType w:val="hybridMultilevel"/>
    <w:tmpl w:val="F06CF05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6"/>
  </w:num>
  <w:num w:numId="3">
    <w:abstractNumId w:val="13"/>
  </w:num>
  <w:num w:numId="4">
    <w:abstractNumId w:val="3"/>
  </w:num>
  <w:num w:numId="5">
    <w:abstractNumId w:val="10"/>
  </w:num>
  <w:num w:numId="6">
    <w:abstractNumId w:val="5"/>
  </w:num>
  <w:num w:numId="7">
    <w:abstractNumId w:val="4"/>
  </w:num>
  <w:num w:numId="8">
    <w:abstractNumId w:val="14"/>
  </w:num>
  <w:num w:numId="9">
    <w:abstractNumId w:val="15"/>
  </w:num>
  <w:num w:numId="10">
    <w:abstractNumId w:val="2"/>
  </w:num>
  <w:num w:numId="11">
    <w:abstractNumId w:val="16"/>
  </w:num>
  <w:num w:numId="12">
    <w:abstractNumId w:val="11"/>
  </w:num>
  <w:num w:numId="13">
    <w:abstractNumId w:val="9"/>
  </w:num>
  <w:num w:numId="14">
    <w:abstractNumId w:val="7"/>
  </w:num>
  <w:num w:numId="15">
    <w:abstractNumId w:val="0"/>
  </w:num>
  <w:num w:numId="16">
    <w:abstractNumId w:val="12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53AB"/>
    <w:rsid w:val="00000069"/>
    <w:rsid w:val="000031BF"/>
    <w:rsid w:val="00025633"/>
    <w:rsid w:val="00026206"/>
    <w:rsid w:val="000264C0"/>
    <w:rsid w:val="00035158"/>
    <w:rsid w:val="0004138C"/>
    <w:rsid w:val="00053676"/>
    <w:rsid w:val="00057546"/>
    <w:rsid w:val="00060632"/>
    <w:rsid w:val="000668F3"/>
    <w:rsid w:val="000740F9"/>
    <w:rsid w:val="00085D76"/>
    <w:rsid w:val="000925F0"/>
    <w:rsid w:val="000D4497"/>
    <w:rsid w:val="000E71D2"/>
    <w:rsid w:val="000E7F9A"/>
    <w:rsid w:val="000F4F9F"/>
    <w:rsid w:val="00101468"/>
    <w:rsid w:val="001031EF"/>
    <w:rsid w:val="0011596F"/>
    <w:rsid w:val="00115B45"/>
    <w:rsid w:val="00117BEE"/>
    <w:rsid w:val="0014000B"/>
    <w:rsid w:val="00143146"/>
    <w:rsid w:val="0014423D"/>
    <w:rsid w:val="001644F5"/>
    <w:rsid w:val="001659C2"/>
    <w:rsid w:val="001801FC"/>
    <w:rsid w:val="00187AD2"/>
    <w:rsid w:val="001A02DF"/>
    <w:rsid w:val="001C079E"/>
    <w:rsid w:val="001C0C88"/>
    <w:rsid w:val="001D2B69"/>
    <w:rsid w:val="001D3080"/>
    <w:rsid w:val="001E32B7"/>
    <w:rsid w:val="0020711A"/>
    <w:rsid w:val="00214C6F"/>
    <w:rsid w:val="00220B54"/>
    <w:rsid w:val="00235B3A"/>
    <w:rsid w:val="00242F72"/>
    <w:rsid w:val="00243D6B"/>
    <w:rsid w:val="00252C7D"/>
    <w:rsid w:val="00260913"/>
    <w:rsid w:val="002A0A58"/>
    <w:rsid w:val="002C6E9F"/>
    <w:rsid w:val="002D5146"/>
    <w:rsid w:val="002E7D7C"/>
    <w:rsid w:val="002F055C"/>
    <w:rsid w:val="002F6F8F"/>
    <w:rsid w:val="003053AB"/>
    <w:rsid w:val="00316EC5"/>
    <w:rsid w:val="00364691"/>
    <w:rsid w:val="00374F12"/>
    <w:rsid w:val="00375EB5"/>
    <w:rsid w:val="003821B1"/>
    <w:rsid w:val="00390791"/>
    <w:rsid w:val="00396EA7"/>
    <w:rsid w:val="003970FD"/>
    <w:rsid w:val="003A55C0"/>
    <w:rsid w:val="003B2A1F"/>
    <w:rsid w:val="003B3676"/>
    <w:rsid w:val="003C4BED"/>
    <w:rsid w:val="0040009F"/>
    <w:rsid w:val="00410010"/>
    <w:rsid w:val="00416E0A"/>
    <w:rsid w:val="00417E0C"/>
    <w:rsid w:val="00433F14"/>
    <w:rsid w:val="00446004"/>
    <w:rsid w:val="00455FF3"/>
    <w:rsid w:val="004639F5"/>
    <w:rsid w:val="00474D48"/>
    <w:rsid w:val="00485737"/>
    <w:rsid w:val="00492292"/>
    <w:rsid w:val="004938B2"/>
    <w:rsid w:val="004A1420"/>
    <w:rsid w:val="004A7A3F"/>
    <w:rsid w:val="004C2670"/>
    <w:rsid w:val="004C6519"/>
    <w:rsid w:val="004C749A"/>
    <w:rsid w:val="004D1925"/>
    <w:rsid w:val="004E30EE"/>
    <w:rsid w:val="004E5F0C"/>
    <w:rsid w:val="0050389B"/>
    <w:rsid w:val="005069D1"/>
    <w:rsid w:val="00512822"/>
    <w:rsid w:val="00513F5B"/>
    <w:rsid w:val="00540FED"/>
    <w:rsid w:val="0054193C"/>
    <w:rsid w:val="00545ECD"/>
    <w:rsid w:val="0055091F"/>
    <w:rsid w:val="00551D75"/>
    <w:rsid w:val="00565D09"/>
    <w:rsid w:val="00570E4B"/>
    <w:rsid w:val="00581F7E"/>
    <w:rsid w:val="0058359E"/>
    <w:rsid w:val="0059067F"/>
    <w:rsid w:val="0059384F"/>
    <w:rsid w:val="00596E5C"/>
    <w:rsid w:val="005C51A8"/>
    <w:rsid w:val="005D7E7B"/>
    <w:rsid w:val="005E3EA6"/>
    <w:rsid w:val="005F5E71"/>
    <w:rsid w:val="0060218B"/>
    <w:rsid w:val="006109B6"/>
    <w:rsid w:val="006160EF"/>
    <w:rsid w:val="0063521C"/>
    <w:rsid w:val="006501DF"/>
    <w:rsid w:val="00667A6D"/>
    <w:rsid w:val="00680D8B"/>
    <w:rsid w:val="00683B41"/>
    <w:rsid w:val="006A3FEF"/>
    <w:rsid w:val="006C128E"/>
    <w:rsid w:val="006F6884"/>
    <w:rsid w:val="00707BF7"/>
    <w:rsid w:val="0071596D"/>
    <w:rsid w:val="00724D95"/>
    <w:rsid w:val="00726975"/>
    <w:rsid w:val="0072790B"/>
    <w:rsid w:val="00753ACF"/>
    <w:rsid w:val="0076110C"/>
    <w:rsid w:val="007627ED"/>
    <w:rsid w:val="00767B44"/>
    <w:rsid w:val="007845C2"/>
    <w:rsid w:val="007A3299"/>
    <w:rsid w:val="007A609A"/>
    <w:rsid w:val="007B4A17"/>
    <w:rsid w:val="007C469F"/>
    <w:rsid w:val="007C656C"/>
    <w:rsid w:val="00800550"/>
    <w:rsid w:val="00806267"/>
    <w:rsid w:val="00807C43"/>
    <w:rsid w:val="00815B3A"/>
    <w:rsid w:val="008212AE"/>
    <w:rsid w:val="00861A81"/>
    <w:rsid w:val="00881A25"/>
    <w:rsid w:val="00883B3C"/>
    <w:rsid w:val="00884B93"/>
    <w:rsid w:val="008A0382"/>
    <w:rsid w:val="008A7FB4"/>
    <w:rsid w:val="008E4E3C"/>
    <w:rsid w:val="00903607"/>
    <w:rsid w:val="00906747"/>
    <w:rsid w:val="00922CDD"/>
    <w:rsid w:val="00925308"/>
    <w:rsid w:val="0092720B"/>
    <w:rsid w:val="00936612"/>
    <w:rsid w:val="00953C9B"/>
    <w:rsid w:val="00955AEE"/>
    <w:rsid w:val="009603C2"/>
    <w:rsid w:val="00963EB8"/>
    <w:rsid w:val="00972A45"/>
    <w:rsid w:val="00975B2B"/>
    <w:rsid w:val="009A5A12"/>
    <w:rsid w:val="009B3F44"/>
    <w:rsid w:val="009C0DD3"/>
    <w:rsid w:val="009C3E38"/>
    <w:rsid w:val="009D6721"/>
    <w:rsid w:val="009D7FD5"/>
    <w:rsid w:val="009F12A3"/>
    <w:rsid w:val="00A06101"/>
    <w:rsid w:val="00A1292A"/>
    <w:rsid w:val="00A3438A"/>
    <w:rsid w:val="00A41DDA"/>
    <w:rsid w:val="00A67131"/>
    <w:rsid w:val="00A742DB"/>
    <w:rsid w:val="00AB7AD1"/>
    <w:rsid w:val="00AC1A72"/>
    <w:rsid w:val="00AC36A4"/>
    <w:rsid w:val="00AF3845"/>
    <w:rsid w:val="00AF4646"/>
    <w:rsid w:val="00B10FC0"/>
    <w:rsid w:val="00B210E9"/>
    <w:rsid w:val="00B43F83"/>
    <w:rsid w:val="00B45BFB"/>
    <w:rsid w:val="00B55DED"/>
    <w:rsid w:val="00B63864"/>
    <w:rsid w:val="00B670ED"/>
    <w:rsid w:val="00B67CC3"/>
    <w:rsid w:val="00B94033"/>
    <w:rsid w:val="00BB6000"/>
    <w:rsid w:val="00BC21FD"/>
    <w:rsid w:val="00BC69AE"/>
    <w:rsid w:val="00BC7A33"/>
    <w:rsid w:val="00BD2C4F"/>
    <w:rsid w:val="00BD7977"/>
    <w:rsid w:val="00BE2CED"/>
    <w:rsid w:val="00BF05CF"/>
    <w:rsid w:val="00C073E1"/>
    <w:rsid w:val="00C42E23"/>
    <w:rsid w:val="00C52F7A"/>
    <w:rsid w:val="00C5383C"/>
    <w:rsid w:val="00C62EC6"/>
    <w:rsid w:val="00C6469C"/>
    <w:rsid w:val="00C66FE4"/>
    <w:rsid w:val="00C95E41"/>
    <w:rsid w:val="00CB7434"/>
    <w:rsid w:val="00CE4EF4"/>
    <w:rsid w:val="00D068DA"/>
    <w:rsid w:val="00D10B8C"/>
    <w:rsid w:val="00D1659C"/>
    <w:rsid w:val="00D202DB"/>
    <w:rsid w:val="00D21A89"/>
    <w:rsid w:val="00D30D78"/>
    <w:rsid w:val="00D32E74"/>
    <w:rsid w:val="00D45AF7"/>
    <w:rsid w:val="00D5132D"/>
    <w:rsid w:val="00D8073E"/>
    <w:rsid w:val="00D81741"/>
    <w:rsid w:val="00D86C42"/>
    <w:rsid w:val="00D96533"/>
    <w:rsid w:val="00DB0796"/>
    <w:rsid w:val="00DC5ED6"/>
    <w:rsid w:val="00DC655D"/>
    <w:rsid w:val="00DC6929"/>
    <w:rsid w:val="00DD01B1"/>
    <w:rsid w:val="00DF7C74"/>
    <w:rsid w:val="00E038CF"/>
    <w:rsid w:val="00E15354"/>
    <w:rsid w:val="00E27738"/>
    <w:rsid w:val="00E329C9"/>
    <w:rsid w:val="00E42C58"/>
    <w:rsid w:val="00E44D44"/>
    <w:rsid w:val="00E53FEE"/>
    <w:rsid w:val="00E62982"/>
    <w:rsid w:val="00E76732"/>
    <w:rsid w:val="00E77DBF"/>
    <w:rsid w:val="00E8405C"/>
    <w:rsid w:val="00EA0964"/>
    <w:rsid w:val="00EA62AF"/>
    <w:rsid w:val="00EB6BAB"/>
    <w:rsid w:val="00EC1E81"/>
    <w:rsid w:val="00ED48E0"/>
    <w:rsid w:val="00EE0223"/>
    <w:rsid w:val="00EF0C4C"/>
    <w:rsid w:val="00EF4F45"/>
    <w:rsid w:val="00F03A2F"/>
    <w:rsid w:val="00F4044C"/>
    <w:rsid w:val="00F42F72"/>
    <w:rsid w:val="00F475AD"/>
    <w:rsid w:val="00F56413"/>
    <w:rsid w:val="00F575CA"/>
    <w:rsid w:val="00F771A0"/>
    <w:rsid w:val="00F80F58"/>
    <w:rsid w:val="00F81BC0"/>
    <w:rsid w:val="00F90F28"/>
    <w:rsid w:val="00F924BE"/>
    <w:rsid w:val="00F9267B"/>
    <w:rsid w:val="00F97DF0"/>
    <w:rsid w:val="00FA4B57"/>
    <w:rsid w:val="00FB4158"/>
    <w:rsid w:val="00FB6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B3A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3053A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C0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0DD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rsid w:val="00BD7977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rsid w:val="00E1535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A41DDA"/>
    <w:pPr>
      <w:ind w:left="720"/>
      <w:contextualSpacing/>
    </w:pPr>
  </w:style>
  <w:style w:type="character" w:customStyle="1" w:styleId="nobr1">
    <w:name w:val="nobr1"/>
    <w:basedOn w:val="DefaultParagraphFont"/>
    <w:uiPriority w:val="99"/>
    <w:rsid w:val="00972A4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webex.com/ciscospark/downloads.html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download.ciscospark.com/windows/SparkInstaller.exe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1454</TotalTime>
  <Pages>5</Pages>
  <Words>336</Words>
  <Characters>1918</Characters>
  <Application>Microsoft Office Outlook</Application>
  <DocSecurity>0</DocSecurity>
  <Lines>0</Lines>
  <Paragraphs>0</Paragraphs>
  <ScaleCrop>false</ScaleCrop>
  <Company>Cisco Systems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Pi</dc:creator>
  <cp:keywords/>
  <dc:description/>
  <cp:lastModifiedBy>ant</cp:lastModifiedBy>
  <cp:revision>240</cp:revision>
  <dcterms:created xsi:type="dcterms:W3CDTF">2015-07-31T21:43:00Z</dcterms:created>
  <dcterms:modified xsi:type="dcterms:W3CDTF">2017-05-17T05:52:00Z</dcterms:modified>
</cp:coreProperties>
</file>