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5E1" w:rsidRPr="00FF7375" w:rsidRDefault="001355E1">
      <w:pPr>
        <w:rPr>
          <w:rFonts w:ascii="Times New Roman" w:hAnsi="Times New Roman"/>
          <w:b/>
        </w:rPr>
      </w:pPr>
      <w:r w:rsidRPr="00FF7375">
        <w:rPr>
          <w:rFonts w:ascii="Times New Roman" w:hAnsi="Times New Roman"/>
          <w:b/>
        </w:rPr>
        <w:t>Web Pages - CI integration Flow (no prototype and visual):</w:t>
      </w:r>
    </w:p>
    <w:p w:rsidR="001355E1" w:rsidRPr="00FF7375" w:rsidRDefault="001355E1">
      <w:pPr>
        <w:rPr>
          <w:rFonts w:ascii="Times New Roman" w:hAnsi="Times New Roman"/>
        </w:rPr>
      </w:pPr>
      <w:r>
        <w:rPr>
          <w:rFonts w:ascii="Times New Roman" w:hAnsi="Times New Roman"/>
        </w:rPr>
        <w:t>I</w:t>
      </w:r>
      <w:r w:rsidRPr="00FF7375">
        <w:rPr>
          <w:rFonts w:ascii="Times New Roman" w:hAnsi="Times New Roman"/>
        </w:rPr>
        <w:t xml:space="preserve">n 64-bit W7 EE SP1 </w:t>
      </w:r>
      <w:r>
        <w:rPr>
          <w:rFonts w:ascii="Times New Roman" w:hAnsi="Times New Roman"/>
        </w:rPr>
        <w:t xml:space="preserve">(125% DPI (medium) and mostly no antialias) </w:t>
      </w:r>
      <w:r w:rsidRPr="00FF7375">
        <w:rPr>
          <w:rFonts w:ascii="Times New Roman" w:hAnsi="Times New Roman"/>
        </w:rPr>
        <w:t>with its IE11 web browser on 7/21</w:t>
      </w:r>
      <w:r>
        <w:rPr>
          <w:rFonts w:ascii="Times New Roman" w:hAnsi="Times New Roman"/>
        </w:rPr>
        <w:t>-22</w:t>
      </w:r>
      <w:r w:rsidRPr="00FF7375">
        <w:rPr>
          <w:rFonts w:ascii="Times New Roman" w:hAnsi="Times New Roman"/>
        </w:rPr>
        <w:t>/2015:</w:t>
      </w:r>
    </w:p>
    <w:p w:rsidR="001355E1" w:rsidRPr="00FF7375" w:rsidRDefault="001355E1">
      <w:pPr>
        <w:rPr>
          <w:rFonts w:ascii="Times New Roman" w:hAnsi="Times New Roman"/>
        </w:rPr>
      </w:pPr>
      <w:r w:rsidRPr="00A03B8D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style="width:775.5pt;height:262.5pt;visibility:visible">
            <v:imagedata r:id="rId5" o:title=""/>
          </v:shape>
        </w:pict>
      </w:r>
    </w:p>
    <w:p w:rsidR="001355E1" w:rsidRPr="00FF7375" w:rsidRDefault="001355E1">
      <w:pPr>
        <w:rPr>
          <w:rFonts w:ascii="Times New Roman" w:hAnsi="Times New Roman"/>
          <w:color w:val="FF0000"/>
        </w:rPr>
      </w:pPr>
      <w:r w:rsidRPr="00FF7375">
        <w:rPr>
          <w:rFonts w:ascii="Times New Roman" w:hAnsi="Times New Roman"/>
          <w:color w:val="FF0000"/>
        </w:rPr>
        <w:t xml:space="preserve">Issue: I saw “Log in” (lowercased “l”) link on </w:t>
      </w:r>
      <w:hyperlink r:id="rId6" w:history="1">
        <w:r w:rsidRPr="00FF7375">
          <w:rPr>
            <w:rStyle w:val="Hyperlink"/>
            <w:rFonts w:ascii="Times New Roman" w:hAnsi="Times New Roman"/>
            <w:color w:val="FF0000"/>
          </w:rPr>
          <w:t>https://go.webex.com/mw3000/mywebex/default.do?siteurl=go</w:t>
        </w:r>
      </w:hyperlink>
      <w:r w:rsidRPr="00FF7375">
        <w:rPr>
          <w:rFonts w:ascii="Times New Roman" w:hAnsi="Times New Roman"/>
          <w:color w:val="FF0000"/>
        </w:rPr>
        <w:t xml:space="preserve"> web page redirected from </w:t>
      </w:r>
      <w:hyperlink r:id="rId7" w:history="1">
        <w:r w:rsidRPr="00FF7375">
          <w:rPr>
            <w:rStyle w:val="Hyperlink"/>
            <w:rFonts w:ascii="Times New Roman" w:hAnsi="Times New Roman"/>
            <w:color w:val="FF0000"/>
          </w:rPr>
          <w:t>http://go.webex.com</w:t>
        </w:r>
      </w:hyperlink>
      <w:r w:rsidRPr="00FF7375">
        <w:rPr>
          <w:rFonts w:ascii="Times New Roman" w:hAnsi="Times New Roman"/>
          <w:color w:val="FF0000"/>
        </w:rPr>
        <w:t xml:space="preserve"> URL.</w:t>
      </w:r>
    </w:p>
    <w:p w:rsidR="001355E1" w:rsidRPr="00FF7375" w:rsidRDefault="001355E1">
      <w:pPr>
        <w:rPr>
          <w:rFonts w:ascii="Times New Roman" w:hAnsi="Times New Roman"/>
          <w:color w:val="FF0000"/>
        </w:rPr>
      </w:pPr>
    </w:p>
    <w:p w:rsidR="001355E1" w:rsidRPr="00FF7375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12" o:spid="_x0000_i1026" type="#_x0000_t75" style="width:783pt;height:265.5pt;visibility:visible">
            <v:imagedata r:id="rId8" o:title=""/>
          </v:shape>
        </w:pict>
      </w:r>
    </w:p>
    <w:p w:rsidR="001355E1" w:rsidRPr="00FF7375" w:rsidRDefault="001355E1">
      <w:pPr>
        <w:rPr>
          <w:rFonts w:ascii="Times New Roman" w:hAnsi="Times New Roman"/>
        </w:rPr>
      </w:pPr>
      <w:r w:rsidRPr="00FF7375">
        <w:rPr>
          <w:rFonts w:ascii="Times New Roman" w:hAnsi="Times New Roman"/>
        </w:rPr>
        <w:t>“Sign In” (</w:t>
      </w:r>
      <w:r w:rsidRPr="00FF7375">
        <w:rPr>
          <w:rFonts w:ascii="Times New Roman" w:hAnsi="Times New Roman"/>
          <w:color w:val="FF0000"/>
        </w:rPr>
        <w:t>capitalized “I”?</w:t>
      </w:r>
      <w:r w:rsidRPr="00FF7375">
        <w:rPr>
          <w:rFonts w:ascii="Times New Roman" w:hAnsi="Times New Roman"/>
        </w:rPr>
        <w:t xml:space="preserve">) web page was at </w:t>
      </w:r>
      <w:hyperlink r:id="rId9" w:history="1">
        <w:r w:rsidRPr="00FF7375">
          <w:rPr>
            <w:rStyle w:val="Hyperlink"/>
            <w:rFonts w:ascii="Times New Roman" w:hAnsi="Times New Roman"/>
          </w:rPr>
          <w:t>https://sso.cisco.com/autho/forms/rCECLogin.html</w:t>
        </w:r>
      </w:hyperlink>
      <w:r w:rsidRPr="00FF7375">
        <w:rPr>
          <w:rFonts w:ascii="Times New Roman" w:hAnsi="Times New Roman"/>
        </w:rPr>
        <w:t xml:space="preserve">. </w:t>
      </w:r>
    </w:p>
    <w:p w:rsidR="001355E1" w:rsidRPr="00FF7375" w:rsidRDefault="001355E1">
      <w:pPr>
        <w:rPr>
          <w:rFonts w:ascii="Times New Roman" w:hAnsi="Times New Roman"/>
        </w:rPr>
      </w:pPr>
    </w:p>
    <w:p w:rsidR="001355E1" w:rsidRDefault="001355E1">
      <w:pPr>
        <w:rPr>
          <w:rFonts w:ascii="Times New Roman" w:hAnsi="Times New Roman"/>
        </w:rPr>
      </w:pPr>
      <w:r w:rsidRPr="00A03B8D">
        <w:rPr>
          <w:rFonts w:ascii="Times New Roman" w:hAnsi="Times New Roman"/>
          <w:noProof/>
        </w:rPr>
        <w:pict>
          <v:shape id="Picture 13" o:spid="_x0000_i1027" type="#_x0000_t75" style="width:771.75pt;height:285.75pt;visibility:visible">
            <v:imagedata r:id="rId10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 w:rsidRPr="00175BBB">
        <w:rPr>
          <w:rFonts w:ascii="Times New Roman" w:hAnsi="Times New Roman"/>
          <w:color w:val="FF0000"/>
        </w:rPr>
        <w:t>Issue: Home page’s “Sign in” and “Log In” buttons.</w:t>
      </w:r>
    </w:p>
    <w:p w:rsidR="001355E1" w:rsidRDefault="001355E1">
      <w:pPr>
        <w:rPr>
          <w:rFonts w:ascii="Times New Roman" w:hAnsi="Times New Roman"/>
          <w:color w:val="FF0000"/>
        </w:rPr>
      </w:pP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15" o:spid="_x0000_i1028" type="#_x0000_t75" style="width:657.75pt;height:595.5pt;visibility:visible">
            <v:imagedata r:id="rId11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16" o:spid="_x0000_i1029" type="#_x0000_t75" style="width:771pt;height:593.25pt;visibility:visible">
            <v:imagedata r:id="rId12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17" o:spid="_x0000_i1030" type="#_x0000_t75" style="width:759.75pt;height:597.75pt;visibility:visible">
            <v:imagedata r:id="rId13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20" o:spid="_x0000_i1031" type="#_x0000_t75" style="width:785.25pt;height:350.25pt;visibility:visible">
            <v:imagedata r:id="rId14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br w:type="page"/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My “Forgot your password” link went to </w:t>
      </w:r>
      <w:hyperlink r:id="rId15" w:history="1">
        <w:r w:rsidRPr="0082285A">
          <w:rPr>
            <w:rStyle w:val="Hyperlink"/>
            <w:rFonts w:ascii="Times New Roman" w:hAnsi="Times New Roman"/>
          </w:rPr>
          <w:t>http://pwreset.cisco.com/</w:t>
        </w:r>
      </w:hyperlink>
      <w:r>
        <w:rPr>
          <w:rFonts w:ascii="Times New Roman" w:hAnsi="Times New Roman"/>
          <w:color w:val="FF0000"/>
        </w:rPr>
        <w:t xml:space="preserve"> to </w:t>
      </w:r>
      <w:hyperlink r:id="rId16" w:anchor="2" w:history="1">
        <w:r w:rsidRPr="0082285A">
          <w:rPr>
            <w:rStyle w:val="Hyperlink"/>
            <w:rFonts w:ascii="Times New Roman" w:hAnsi="Times New Roman"/>
          </w:rPr>
          <w:t>https://pwreset.cisco.com/CISCO/psf.exe#2</w:t>
        </w:r>
      </w:hyperlink>
      <w:r>
        <w:rPr>
          <w:rFonts w:ascii="Times New Roman" w:hAnsi="Times New Roman"/>
          <w:color w:val="FF0000"/>
        </w:rPr>
        <w:t xml:space="preserve"> web page:</w:t>
      </w: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21" o:spid="_x0000_i1032" type="#_x0000_t75" style="width:771pt;height:383.25pt;visibility:visible">
            <v:imagedata r:id="rId17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Issues: Results were different for password recovery.</w:t>
      </w:r>
    </w:p>
    <w:p w:rsidR="001355E1" w:rsidRDefault="001355E1">
      <w:pPr>
        <w:rPr>
          <w:rFonts w:ascii="Times New Roman" w:hAnsi="Times New Roman"/>
          <w:color w:val="FF0000"/>
        </w:rPr>
      </w:pP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23" o:spid="_x0000_i1033" type="#_x0000_t75" style="width:771pt;height:408pt;visibility:visible">
            <v:imagedata r:id="rId18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Issues:</w:t>
      </w:r>
    </w:p>
    <w:p w:rsidR="001355E1" w:rsidRDefault="001355E1" w:rsidP="007C5B71">
      <w:pPr>
        <w:pStyle w:val="ListParagraph"/>
        <w:numPr>
          <w:ilvl w:val="0"/>
          <w:numId w:val="1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Top right corners’ </w:t>
      </w:r>
      <w:r w:rsidRPr="007C5B71">
        <w:rPr>
          <w:rFonts w:ascii="Times New Roman" w:hAnsi="Times New Roman"/>
          <w:color w:val="FF0000"/>
        </w:rPr>
        <w:t>Sign/Log In links.</w:t>
      </w:r>
    </w:p>
    <w:p w:rsidR="001355E1" w:rsidRPr="007C5B71" w:rsidRDefault="001355E1" w:rsidP="007C5B71">
      <w:pPr>
        <w:pStyle w:val="ListParagraph"/>
        <w:numPr>
          <w:ilvl w:val="0"/>
          <w:numId w:val="1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Log/Sign In links’ left menus are different.</w:t>
      </w:r>
    </w:p>
    <w:p w:rsidR="001355E1" w:rsidRDefault="001355E1">
      <w:pPr>
        <w:rPr>
          <w:rFonts w:ascii="Times New Roman" w:hAnsi="Times New Roman"/>
          <w:color w:val="FF0000"/>
        </w:rPr>
      </w:pP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6" o:spid="_x0000_i1034" type="#_x0000_t75" style="width:771.75pt;height:6in;visibility:visible">
            <v:imagedata r:id="rId19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Issues:</w:t>
      </w:r>
    </w:p>
    <w:p w:rsidR="001355E1" w:rsidRDefault="001355E1" w:rsidP="00ED5FA8">
      <w:pPr>
        <w:pStyle w:val="ListParagraph"/>
        <w:numPr>
          <w:ilvl w:val="0"/>
          <w:numId w:val="2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Sign/Log In texts.</w:t>
      </w:r>
    </w:p>
    <w:p w:rsidR="001355E1" w:rsidRPr="00AA5FA7" w:rsidRDefault="001355E1" w:rsidP="00AA5FA7">
      <w:pPr>
        <w:pStyle w:val="ListParagraph"/>
        <w:numPr>
          <w:ilvl w:val="0"/>
          <w:numId w:val="2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Mine shows “Join using browser  </w:t>
      </w:r>
      <w:r w:rsidRPr="000A4084">
        <w:rPr>
          <w:rFonts w:ascii="Times New Roman" w:hAnsi="Times New Roman"/>
          <w:i/>
          <w:color w:val="FF0000"/>
        </w:rPr>
        <w:t>BETA!</w:t>
      </w:r>
      <w:r>
        <w:rPr>
          <w:rFonts w:ascii="Times New Roman" w:hAnsi="Times New Roman"/>
          <w:color w:val="FF0000"/>
        </w:rPr>
        <w:t>” with its graphics and divider.</w:t>
      </w:r>
    </w:p>
    <w:p w:rsidR="001355E1" w:rsidRDefault="001355E1" w:rsidP="00312219">
      <w:pPr>
        <w:rPr>
          <w:rFonts w:ascii="Times New Roman" w:hAnsi="Times New Roman"/>
          <w:color w:val="FF0000"/>
        </w:rPr>
      </w:pPr>
    </w:p>
    <w:p w:rsidR="001355E1" w:rsidRPr="00312219" w:rsidRDefault="001355E1" w:rsidP="00312219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24" o:spid="_x0000_i1035" type="#_x0000_t75" style="width:774pt;height:502.5pt;visibility:visible">
            <v:imagedata r:id="rId20" o:title=""/>
          </v:shape>
        </w:pict>
      </w:r>
    </w:p>
    <w:p w:rsidR="001355E1" w:rsidRDefault="001355E1" w:rsidP="0036262E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Issues:</w:t>
      </w:r>
    </w:p>
    <w:p w:rsidR="001355E1" w:rsidRDefault="001355E1" w:rsidP="000A4084">
      <w:pPr>
        <w:pStyle w:val="ListParagraph"/>
        <w:numPr>
          <w:ilvl w:val="0"/>
          <w:numId w:val="5"/>
        </w:numPr>
        <w:rPr>
          <w:rFonts w:ascii="Times New Roman" w:hAnsi="Times New Roman"/>
          <w:color w:val="FF0000"/>
        </w:rPr>
      </w:pPr>
      <w:r w:rsidRPr="000A4084">
        <w:rPr>
          <w:rFonts w:ascii="Times New Roman" w:hAnsi="Times New Roman"/>
          <w:color w:val="FF0000"/>
        </w:rPr>
        <w:t>Top right corner’s Sign/Log In links have different words.</w:t>
      </w:r>
    </w:p>
    <w:p w:rsidR="001355E1" w:rsidRPr="0098701B" w:rsidRDefault="001355E1" w:rsidP="000A4084">
      <w:pPr>
        <w:pStyle w:val="ListParagraph"/>
        <w:numPr>
          <w:ilvl w:val="0"/>
          <w:numId w:val="5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Mine shows “Join using browser  </w:t>
      </w:r>
      <w:r w:rsidRPr="000A4084">
        <w:rPr>
          <w:rFonts w:ascii="Times New Roman" w:hAnsi="Times New Roman"/>
          <w:i/>
          <w:color w:val="FF0000"/>
        </w:rPr>
        <w:t>BETA!</w:t>
      </w:r>
      <w:r>
        <w:rPr>
          <w:rFonts w:ascii="Times New Roman" w:hAnsi="Times New Roman"/>
          <w:color w:val="FF0000"/>
        </w:rPr>
        <w:t>” with its graphics and divider.</w:t>
      </w:r>
    </w:p>
    <w:p w:rsidR="001355E1" w:rsidRPr="000A4084" w:rsidRDefault="001355E1" w:rsidP="00AA5FA7">
      <w:pPr>
        <w:pStyle w:val="ListParagraph"/>
        <w:rPr>
          <w:rFonts w:ascii="Times New Roman" w:hAnsi="Times New Roman"/>
          <w:color w:val="FF0000"/>
        </w:rPr>
      </w:pPr>
    </w:p>
    <w:p w:rsidR="001355E1" w:rsidRDefault="001355E1">
      <w:pPr>
        <w:rPr>
          <w:rFonts w:ascii="Times New Roman" w:hAnsi="Times New Roman"/>
          <w:color w:val="FF0000"/>
        </w:rPr>
      </w:pP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27" o:spid="_x0000_i1036" type="#_x0000_t75" style="width:771.75pt;height:433.5pt;visibility:visible">
            <v:imagedata r:id="rId21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Issues:</w:t>
      </w:r>
    </w:p>
    <w:p w:rsidR="001355E1" w:rsidRDefault="001355E1" w:rsidP="0098701B">
      <w:pPr>
        <w:pStyle w:val="ListParagraph"/>
        <w:numPr>
          <w:ilvl w:val="0"/>
          <w:numId w:val="4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Mine shows a “Join” gr(e/a)y button.</w:t>
      </w:r>
    </w:p>
    <w:p w:rsidR="001355E1" w:rsidRDefault="001355E1" w:rsidP="0098701B">
      <w:pPr>
        <w:pStyle w:val="ListParagraph"/>
        <w:numPr>
          <w:ilvl w:val="0"/>
          <w:numId w:val="4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“Join by phone” information is expandable and collapsable on my screen.</w:t>
      </w:r>
    </w:p>
    <w:p w:rsidR="001355E1" w:rsidRDefault="001355E1" w:rsidP="0098701B">
      <w:pPr>
        <w:pStyle w:val="ListParagraph"/>
        <w:numPr>
          <w:ilvl w:val="0"/>
          <w:numId w:val="4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Mine shows “Join using browser  </w:t>
      </w:r>
      <w:r w:rsidRPr="000A4084">
        <w:rPr>
          <w:rFonts w:ascii="Times New Roman" w:hAnsi="Times New Roman"/>
          <w:i/>
          <w:color w:val="FF0000"/>
        </w:rPr>
        <w:t>BETA!</w:t>
      </w:r>
      <w:r>
        <w:rPr>
          <w:rFonts w:ascii="Times New Roman" w:hAnsi="Times New Roman"/>
          <w:color w:val="FF0000"/>
        </w:rPr>
        <w:t>” with its graphics and divider.</w:t>
      </w:r>
    </w:p>
    <w:p w:rsidR="001355E1" w:rsidRPr="002E3062" w:rsidRDefault="001355E1" w:rsidP="002E3062">
      <w:pPr>
        <w:pStyle w:val="ListParagraph"/>
        <w:numPr>
          <w:ilvl w:val="0"/>
          <w:numId w:val="4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“Join from  a video…” texts are different.</w:t>
      </w:r>
    </w:p>
    <w:p w:rsidR="001355E1" w:rsidRDefault="001355E1">
      <w:pPr>
        <w:rPr>
          <w:rFonts w:ascii="Times New Roman" w:hAnsi="Times New Roman"/>
          <w:color w:val="FF0000"/>
        </w:rPr>
      </w:pP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28" o:spid="_x0000_i1037" type="#_x0000_t75" style="width:773.25pt;height:439.5pt;visibility:visible">
            <v:imagedata r:id="rId22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Issues:</w:t>
      </w:r>
    </w:p>
    <w:p w:rsidR="001355E1" w:rsidRDefault="001355E1" w:rsidP="00147F07">
      <w:pPr>
        <w:pStyle w:val="ListParagraph"/>
        <w:numPr>
          <w:ilvl w:val="0"/>
          <w:numId w:val="6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Different texts in the green buttons.</w:t>
      </w:r>
    </w:p>
    <w:p w:rsidR="001355E1" w:rsidRDefault="001355E1" w:rsidP="00147F07">
      <w:pPr>
        <w:pStyle w:val="ListParagraph"/>
        <w:numPr>
          <w:ilvl w:val="0"/>
          <w:numId w:val="6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“Join by phone” information is expandable and collapsable on my screen.</w:t>
      </w:r>
    </w:p>
    <w:p w:rsidR="001355E1" w:rsidRDefault="001355E1" w:rsidP="00147F07">
      <w:pPr>
        <w:pStyle w:val="ListParagraph"/>
        <w:numPr>
          <w:ilvl w:val="0"/>
          <w:numId w:val="6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Mine shows “Join using browser  </w:t>
      </w:r>
      <w:r w:rsidRPr="000A4084">
        <w:rPr>
          <w:rFonts w:ascii="Times New Roman" w:hAnsi="Times New Roman"/>
          <w:i/>
          <w:color w:val="FF0000"/>
        </w:rPr>
        <w:t>BETA!</w:t>
      </w:r>
      <w:r>
        <w:rPr>
          <w:rFonts w:ascii="Times New Roman" w:hAnsi="Times New Roman"/>
          <w:color w:val="FF0000"/>
        </w:rPr>
        <w:t>” with its graphics and divider.</w:t>
      </w:r>
    </w:p>
    <w:p w:rsidR="001355E1" w:rsidRPr="00147F07" w:rsidRDefault="001355E1" w:rsidP="00147F07">
      <w:pPr>
        <w:pStyle w:val="ListParagraph"/>
        <w:numPr>
          <w:ilvl w:val="0"/>
          <w:numId w:val="6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“Join from a video…” texts are different.</w: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br w:type="page"/>
      </w:r>
    </w:p>
    <w:p w:rsidR="001355E1" w:rsidRDefault="001355E1">
      <w:pPr>
        <w:rPr>
          <w:rFonts w:ascii="Times New Roman" w:hAnsi="Times New Roman"/>
          <w:color w:val="FF0000"/>
        </w:rPr>
      </w:pPr>
      <w:r w:rsidRPr="0097548A">
        <w:rPr>
          <w:noProof/>
        </w:rPr>
        <w:pict>
          <v:shape id="Picture 3" o:spid="_x0000_i1038" type="#_x0000_t75" style="width:773.25pt;height:463.5pt;visibility:visible">
            <v:imagedata r:id="rId23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 xml:space="preserve">Issue: </w:t>
      </w:r>
      <w:hyperlink r:id="rId24" w:history="1">
        <w:r w:rsidRPr="00251FDA">
          <w:rPr>
            <w:rStyle w:val="Hyperlink"/>
            <w:rFonts w:ascii="Times New Roman" w:hAnsi="Times New Roman"/>
          </w:rPr>
          <w:t>http://go.webex.com</w:t>
        </w:r>
      </w:hyperlink>
      <w:r>
        <w:rPr>
          <w:rFonts w:ascii="Times New Roman" w:hAnsi="Times New Roman"/>
          <w:color w:val="FF0000"/>
        </w:rPr>
        <w:t xml:space="preserve">’s </w:t>
      </w:r>
      <w:hyperlink r:id="rId25" w:history="1">
        <w:r w:rsidRPr="00251FDA">
          <w:rPr>
            <w:rStyle w:val="Hyperlink"/>
            <w:rFonts w:ascii="Times New Roman" w:hAnsi="Times New Roman"/>
          </w:rPr>
          <w:t>https://sso.cisco.com/autho/forms/rCECLogin.html</w:t>
        </w:r>
      </w:hyperlink>
      <w:r>
        <w:rPr>
          <w:rFonts w:ascii="Times New Roman" w:hAnsi="Times New Roman"/>
          <w:color w:val="FF0000"/>
        </w:rPr>
        <w:t xml:space="preserve"> does not have a sign up option. This web site uses my existing production Cisco Activedirectory account that is the same with other Cisco’s servers.</w: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br w:type="page"/>
      </w:r>
      <w:r w:rsidRPr="00A02557">
        <w:rPr>
          <w:rFonts w:ascii="Times New Roman" w:hAnsi="Times New Roman"/>
        </w:rPr>
        <w:t>My Profiles:</w:t>
      </w: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22" o:spid="_x0000_i1039" type="#_x0000_t75" style="width:771.75pt;height:426pt;visibility:visible">
            <v:imagedata r:id="rId26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br w:type="page"/>
      </w:r>
    </w:p>
    <w:p w:rsidR="001355E1" w:rsidRPr="00772615" w:rsidRDefault="001355E1">
      <w:pPr>
        <w:rPr>
          <w:rFonts w:ascii="Times New Roman" w:hAnsi="Times New Roman"/>
        </w:rPr>
      </w:pPr>
      <w:r w:rsidRPr="00772615">
        <w:rPr>
          <w:rFonts w:ascii="Times New Roman" w:hAnsi="Times New Roman"/>
        </w:rPr>
        <w:t>Preferences:</w:t>
      </w: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18" o:spid="_x0000_i1040" type="#_x0000_t75" style="width:771.75pt;height:420pt;visibility:visible">
            <v:imagedata r:id="rId27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Issues:</w:t>
      </w:r>
    </w:p>
    <w:p w:rsidR="001355E1" w:rsidRDefault="001355E1" w:rsidP="00FB4F3F">
      <w:pPr>
        <w:pStyle w:val="ListParagraph"/>
        <w:numPr>
          <w:ilvl w:val="0"/>
          <w:numId w:val="7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Completely different web page design, layouts, results, texts, links, etc.</w:t>
      </w:r>
    </w:p>
    <w:p w:rsidR="001355E1" w:rsidRDefault="001355E1" w:rsidP="00FB4F3F">
      <w:pPr>
        <w:pStyle w:val="ListParagraph"/>
        <w:numPr>
          <w:ilvl w:val="0"/>
          <w:numId w:val="7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Many items remain and should be removed?</w:t>
      </w:r>
    </w:p>
    <w:p w:rsidR="001355E1" w:rsidRPr="00FB4F3F" w:rsidRDefault="001355E1" w:rsidP="00FB4F3F">
      <w:pPr>
        <w:pStyle w:val="ListParagraph"/>
        <w:numPr>
          <w:ilvl w:val="0"/>
          <w:numId w:val="7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My “phpi” link goes to “My WebEx” profile.</w:t>
      </w:r>
    </w:p>
    <w:p w:rsidR="001355E1" w:rsidRDefault="001355E1">
      <w:pPr>
        <w:rPr>
          <w:rFonts w:ascii="Times New Roman" w:hAnsi="Times New Roman"/>
          <w:color w:val="FF0000"/>
        </w:rPr>
      </w:pP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25" o:spid="_x0000_i1041" type="#_x0000_t75" style="width:777pt;height:470.25pt;visibility:visible">
            <v:imagedata r:id="rId28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8" o:spid="_x0000_i1042" type="#_x0000_t75" style="width:777.75pt;height:437.25pt;visibility:visible">
            <v:imagedata r:id="rId29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 w:rsidRPr="00A03B8D">
        <w:rPr>
          <w:rFonts w:ascii="Times New Roman" w:hAnsi="Times New Roman"/>
          <w:noProof/>
          <w:color w:val="FF0000"/>
        </w:rPr>
        <w:pict>
          <v:shape id="Picture 26" o:spid="_x0000_i1043" type="#_x0000_t75" style="width:782.25pt;height:465.75pt;visibility:visible">
            <v:imagedata r:id="rId30" o:title=""/>
          </v:shape>
        </w:pic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Issues:</w:t>
      </w:r>
    </w:p>
    <w:p w:rsidR="001355E1" w:rsidRDefault="001355E1" w:rsidP="0041376D">
      <w:pPr>
        <w:pStyle w:val="ListParagraph"/>
        <w:numPr>
          <w:ilvl w:val="0"/>
          <w:numId w:val="8"/>
        </w:numPr>
        <w:rPr>
          <w:rFonts w:ascii="Times New Roman" w:hAnsi="Times New Roman"/>
          <w:color w:val="FF0000"/>
        </w:rPr>
      </w:pPr>
      <w:r w:rsidRPr="0041376D">
        <w:rPr>
          <w:rFonts w:ascii="Times New Roman" w:hAnsi="Times New Roman"/>
          <w:color w:val="FF0000"/>
        </w:rPr>
        <w:t>Mine shows a gr(e/a)yed out “Audio” with its linked blue “Set up” link.</w:t>
      </w:r>
    </w:p>
    <w:p w:rsidR="001355E1" w:rsidRDefault="001355E1" w:rsidP="007B7635">
      <w:pPr>
        <w:pStyle w:val="ListParagraph"/>
        <w:numPr>
          <w:ilvl w:val="0"/>
          <w:numId w:val="8"/>
        </w:num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Audio’s phone number section should be removed?</w:t>
      </w:r>
    </w:p>
    <w:p w:rsidR="001355E1" w:rsidRDefault="001355E1" w:rsidP="007B7635">
      <w:pPr>
        <w:pStyle w:val="ListParagraph"/>
        <w:numPr>
          <w:ilvl w:val="0"/>
          <w:numId w:val="8"/>
        </w:numPr>
        <w:rPr>
          <w:rFonts w:ascii="Times New Roman" w:hAnsi="Times New Roman"/>
          <w:color w:val="FF0000"/>
        </w:rPr>
      </w:pPr>
      <w:r w:rsidRPr="007B7635">
        <w:rPr>
          <w:rFonts w:ascii="Times New Roman" w:hAnsi="Times New Roman"/>
          <w:color w:val="FF0000"/>
        </w:rPr>
        <w:t>I was unable to test without "Personal Conferencing" for Preferences' Audio settings</w:t>
      </w:r>
      <w:r>
        <w:rPr>
          <w:rFonts w:ascii="Times New Roman" w:hAnsi="Times New Roman"/>
          <w:color w:val="FF0000"/>
        </w:rPr>
        <w:t>.</w:t>
      </w:r>
    </w:p>
    <w:p w:rsidR="001355E1" w:rsidRDefault="001355E1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br w:type="page"/>
      </w:r>
    </w:p>
    <w:p w:rsidR="001355E1" w:rsidRDefault="001355E1" w:rsidP="007B7635">
      <w:pPr>
        <w:rPr>
          <w:rFonts w:ascii="Times New Roman" w:hAnsi="Times New Roman"/>
          <w:color w:val="FF0000"/>
        </w:rPr>
      </w:pPr>
      <w:r>
        <w:rPr>
          <w:rFonts w:ascii="Times New Roman" w:hAnsi="Times New Roman"/>
          <w:color w:val="FF0000"/>
        </w:rPr>
        <w:t>OVERALL ISSUES: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I saw “Log in” (lowercased “l”) link on https://go.webex.com/mw3000/mywebex/default.do?siteurl=go web page redirected from http://go.webex.com URL.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Home page’s “Sign in” and “Log In” buttons.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Results were different for password recovery.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Top right corners’ Sign/Log In links.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Log/Sign In links’ left menus are different.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Mine shows “Join using browser  BETA!” with its graphics and divider.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Mine shows a “Join” gr(e/a)y button.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“Join by phone” information is expandable and collapsable on my screen.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“Join from a video…” texts are different.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Different texts in the green buttons.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http://go.webex.com’s https://sso.cisco.com/autho/forms/rCECLogin.html does not have a sign up option. This web site uses my existing production Cisco Activedirectory account that is the same with other Cisco’s servers.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Completely different web page design, layouts, results, texts, links, etc.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Many items remain and should be removed?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My “phpi” link goes to “My WebEx” profile.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Mine shows a gr(e/a)yed out “Audio” with its linked blue “Set up” link.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Audio’s phone number section should be removed?</w:t>
      </w:r>
    </w:p>
    <w:p w:rsidR="001355E1" w:rsidRPr="00B44243" w:rsidRDefault="001355E1" w:rsidP="00B44243">
      <w:pPr>
        <w:pStyle w:val="ListParagraph"/>
        <w:numPr>
          <w:ilvl w:val="0"/>
          <w:numId w:val="9"/>
        </w:numPr>
        <w:rPr>
          <w:rFonts w:ascii="Times New Roman" w:hAnsi="Times New Roman"/>
          <w:color w:val="FF0000"/>
        </w:rPr>
      </w:pPr>
      <w:r w:rsidRPr="00B44243">
        <w:rPr>
          <w:rFonts w:ascii="Times New Roman" w:hAnsi="Times New Roman"/>
          <w:color w:val="FF0000"/>
        </w:rPr>
        <w:t>I was unable to test without "Personal Conferencing" for Preferences' Audio settings.</w:t>
      </w:r>
      <w:bookmarkStart w:id="0" w:name="_GoBack"/>
      <w:bookmarkEnd w:id="0"/>
    </w:p>
    <w:sectPr w:rsidR="001355E1" w:rsidRPr="00B44243" w:rsidSect="00132998">
      <w:pgSz w:w="15840" w:h="12240" w:orient="landscape"/>
      <w:pgMar w:top="144" w:right="144" w:bottom="144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962428"/>
    <w:multiLevelType w:val="hybridMultilevel"/>
    <w:tmpl w:val="79B6B1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6172C87"/>
    <w:multiLevelType w:val="hybridMultilevel"/>
    <w:tmpl w:val="66E6E7F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C56E71"/>
    <w:multiLevelType w:val="hybridMultilevel"/>
    <w:tmpl w:val="401038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41547C0"/>
    <w:multiLevelType w:val="hybridMultilevel"/>
    <w:tmpl w:val="6D4EBBE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6D96679"/>
    <w:multiLevelType w:val="hybridMultilevel"/>
    <w:tmpl w:val="2F2C269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556C23"/>
    <w:multiLevelType w:val="hybridMultilevel"/>
    <w:tmpl w:val="2E32B7F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6225BD8"/>
    <w:multiLevelType w:val="hybridMultilevel"/>
    <w:tmpl w:val="C7EA113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99E5799"/>
    <w:multiLevelType w:val="hybridMultilevel"/>
    <w:tmpl w:val="D8DE4AC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A5E58A0"/>
    <w:multiLevelType w:val="hybridMultilevel"/>
    <w:tmpl w:val="218425B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32998"/>
    <w:rsid w:val="0001694F"/>
    <w:rsid w:val="000642CE"/>
    <w:rsid w:val="000A4084"/>
    <w:rsid w:val="000C7D71"/>
    <w:rsid w:val="000E1666"/>
    <w:rsid w:val="000F4F9F"/>
    <w:rsid w:val="00132998"/>
    <w:rsid w:val="001355E1"/>
    <w:rsid w:val="0014423D"/>
    <w:rsid w:val="00147F07"/>
    <w:rsid w:val="00175BBB"/>
    <w:rsid w:val="001C717C"/>
    <w:rsid w:val="001E0B7C"/>
    <w:rsid w:val="001E173F"/>
    <w:rsid w:val="0023491B"/>
    <w:rsid w:val="00234933"/>
    <w:rsid w:val="00251FDA"/>
    <w:rsid w:val="002B1F96"/>
    <w:rsid w:val="002E3062"/>
    <w:rsid w:val="00303C2A"/>
    <w:rsid w:val="003076DA"/>
    <w:rsid w:val="00312219"/>
    <w:rsid w:val="00346A96"/>
    <w:rsid w:val="0036262E"/>
    <w:rsid w:val="003B668B"/>
    <w:rsid w:val="0041376D"/>
    <w:rsid w:val="00455F05"/>
    <w:rsid w:val="0046030F"/>
    <w:rsid w:val="004633A4"/>
    <w:rsid w:val="00480582"/>
    <w:rsid w:val="004B24CA"/>
    <w:rsid w:val="004F1C05"/>
    <w:rsid w:val="00507394"/>
    <w:rsid w:val="00591A34"/>
    <w:rsid w:val="005C7410"/>
    <w:rsid w:val="005E3FCD"/>
    <w:rsid w:val="005F6C86"/>
    <w:rsid w:val="006030EE"/>
    <w:rsid w:val="00642769"/>
    <w:rsid w:val="006A00BF"/>
    <w:rsid w:val="006A3FEF"/>
    <w:rsid w:val="006C627E"/>
    <w:rsid w:val="006D0836"/>
    <w:rsid w:val="006D4DBF"/>
    <w:rsid w:val="006E5904"/>
    <w:rsid w:val="006F6CEB"/>
    <w:rsid w:val="00751384"/>
    <w:rsid w:val="00765BBE"/>
    <w:rsid w:val="00772615"/>
    <w:rsid w:val="007B7635"/>
    <w:rsid w:val="007C5B71"/>
    <w:rsid w:val="007C61DD"/>
    <w:rsid w:val="007D3264"/>
    <w:rsid w:val="007E7C5A"/>
    <w:rsid w:val="00801BB0"/>
    <w:rsid w:val="0082285A"/>
    <w:rsid w:val="00823BF6"/>
    <w:rsid w:val="00823D3A"/>
    <w:rsid w:val="00842436"/>
    <w:rsid w:val="0085140F"/>
    <w:rsid w:val="0087541C"/>
    <w:rsid w:val="008A7E02"/>
    <w:rsid w:val="008B5909"/>
    <w:rsid w:val="008C3EC9"/>
    <w:rsid w:val="008D7CD5"/>
    <w:rsid w:val="008E6178"/>
    <w:rsid w:val="008F0787"/>
    <w:rsid w:val="008F23CF"/>
    <w:rsid w:val="008F39F2"/>
    <w:rsid w:val="008F5FEA"/>
    <w:rsid w:val="0091340A"/>
    <w:rsid w:val="0092077E"/>
    <w:rsid w:val="00930E2A"/>
    <w:rsid w:val="00947B5E"/>
    <w:rsid w:val="0097548A"/>
    <w:rsid w:val="00981D59"/>
    <w:rsid w:val="0098701B"/>
    <w:rsid w:val="009A5452"/>
    <w:rsid w:val="009B5D6B"/>
    <w:rsid w:val="009C5AB4"/>
    <w:rsid w:val="009E4445"/>
    <w:rsid w:val="00A02557"/>
    <w:rsid w:val="00A03B8D"/>
    <w:rsid w:val="00A30CC5"/>
    <w:rsid w:val="00A352F3"/>
    <w:rsid w:val="00A64988"/>
    <w:rsid w:val="00AA5FA7"/>
    <w:rsid w:val="00AD5D23"/>
    <w:rsid w:val="00B13A58"/>
    <w:rsid w:val="00B2542F"/>
    <w:rsid w:val="00B376C2"/>
    <w:rsid w:val="00B44243"/>
    <w:rsid w:val="00B5525F"/>
    <w:rsid w:val="00B7344A"/>
    <w:rsid w:val="00B85C73"/>
    <w:rsid w:val="00BE127F"/>
    <w:rsid w:val="00BE6EEA"/>
    <w:rsid w:val="00C027CE"/>
    <w:rsid w:val="00C63863"/>
    <w:rsid w:val="00C97F06"/>
    <w:rsid w:val="00CD4AF1"/>
    <w:rsid w:val="00CF4E75"/>
    <w:rsid w:val="00D04875"/>
    <w:rsid w:val="00D44CF3"/>
    <w:rsid w:val="00D66A4A"/>
    <w:rsid w:val="00D70E65"/>
    <w:rsid w:val="00D76386"/>
    <w:rsid w:val="00D85CF5"/>
    <w:rsid w:val="00D937B2"/>
    <w:rsid w:val="00DD4FDC"/>
    <w:rsid w:val="00DE1765"/>
    <w:rsid w:val="00DE58C2"/>
    <w:rsid w:val="00E03FB9"/>
    <w:rsid w:val="00EC2838"/>
    <w:rsid w:val="00ED5FA8"/>
    <w:rsid w:val="00EF0259"/>
    <w:rsid w:val="00F13C72"/>
    <w:rsid w:val="00F71343"/>
    <w:rsid w:val="00F73751"/>
    <w:rsid w:val="00F9120C"/>
    <w:rsid w:val="00FA7DF7"/>
    <w:rsid w:val="00FB4F3F"/>
    <w:rsid w:val="00FE0FB2"/>
    <w:rsid w:val="00FF7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1C0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D4FDC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C027CE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5C7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741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7C5B7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7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go.webex.co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sso.cisco.com/autho/forms/rCECLogin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pwreset.cisco.com/CISCO/psf.exe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hyperlink" Target="https://go.webex.com/mw3000/mywebex/default.do?siteurl=go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://go.webex.com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://pwreset.cisco.com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so.cisco.com/autho/forms/rCECLogin.html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791</TotalTime>
  <Pages>20</Pages>
  <Words>548</Words>
  <Characters>3126</Characters>
  <Application>Microsoft Office Outlook</Application>
  <DocSecurity>0</DocSecurity>
  <Lines>0</Lines>
  <Paragraphs>0</Paragraphs>
  <ScaleCrop>false</ScaleCrop>
  <Company>Cisco Systems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Pi</dc:creator>
  <cp:keywords/>
  <dc:description/>
  <cp:lastModifiedBy>ant</cp:lastModifiedBy>
  <cp:revision>102</cp:revision>
  <dcterms:created xsi:type="dcterms:W3CDTF">2015-07-14T22:49:00Z</dcterms:created>
  <dcterms:modified xsi:type="dcterms:W3CDTF">2017-05-15T20:36:00Z</dcterms:modified>
</cp:coreProperties>
</file>