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17D" w:rsidRPr="00132998" w:rsidRDefault="0048617D">
      <w:pPr>
        <w:rPr>
          <w:b/>
        </w:rPr>
      </w:pPr>
      <w:r>
        <w:rPr>
          <w:b/>
        </w:rPr>
        <w:t xml:space="preserve">Web Page’ </w:t>
      </w:r>
      <w:r w:rsidRPr="003A0AEB">
        <w:rPr>
          <w:b/>
        </w:rPr>
        <w:t>Personal Room auto lock</w:t>
      </w:r>
      <w:r>
        <w:rPr>
          <w:b/>
        </w:rPr>
        <w:t xml:space="preserve"> (no prototype):</w:t>
      </w:r>
    </w:p>
    <w:p w:rsidR="0048617D" w:rsidRDefault="0048617D">
      <w:hyperlink r:id="rId5" w:history="1">
        <w:r w:rsidRPr="000A4554">
          <w:rPr>
            <w:rStyle w:val="Hyperlink"/>
          </w:rPr>
          <w:t>https://gobeta.webex.com</w:t>
        </w:r>
      </w:hyperlink>
      <w:r>
        <w:t xml:space="preserve"> in 64-bit W7 EE SP1 with Firefox v38.0.5 web browser from June 29</w:t>
      </w:r>
      <w:r w:rsidRPr="00426CB8">
        <w:rPr>
          <w:vertAlign w:val="superscript"/>
        </w:rPr>
        <w:t>th</w:t>
      </w:r>
      <w:r>
        <w:t xml:space="preserve"> to July 1</w:t>
      </w:r>
      <w:r w:rsidRPr="003917CC">
        <w:rPr>
          <w:vertAlign w:val="superscript"/>
        </w:rPr>
        <w:t>st</w:t>
      </w:r>
      <w:r>
        <w:t>, 2015:</w:t>
      </w:r>
    </w:p>
    <w:p w:rsidR="0048617D" w:rsidRDefault="0048617D">
      <w:r w:rsidRPr="00982CA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i1025" type="#_x0000_t75" style="width:771pt;height:338.25pt;visibility:visible">
            <v:imagedata r:id="rId6" o:title=""/>
          </v:shape>
        </w:pict>
      </w:r>
    </w:p>
    <w:p w:rsidR="0048617D" w:rsidRDefault="0048617D">
      <w:r>
        <w:t>Issues: I never see this "Want to lock your Personal Room automatically? Set your Personal Room preferences." message on my gobeta.webex.com screens. I had to use its gear icon to get to my preferences web page. Also, document has missing icons (assuming the icons on gobeta server are correct).</w:t>
      </w:r>
    </w:p>
    <w:p w:rsidR="0048617D" w:rsidRDefault="0048617D"/>
    <w:p w:rsidR="0048617D" w:rsidRDefault="0048617D">
      <w:r w:rsidRPr="00982CA7">
        <w:rPr>
          <w:noProof/>
        </w:rPr>
        <w:pict>
          <v:shape id="Picture 18" o:spid="_x0000_i1026" type="#_x0000_t75" style="width:771.75pt;height:402.75pt;visibility:visible">
            <v:imagedata r:id="rId7" o:title=""/>
          </v:shape>
        </w:pict>
      </w:r>
    </w:p>
    <w:p w:rsidR="0048617D" w:rsidRPr="007766C2" w:rsidRDefault="0048617D">
      <w:pPr>
        <w:rPr>
          <w:color w:val="FF0000"/>
        </w:rPr>
      </w:pPr>
      <w:r w:rsidRPr="007766C2">
        <w:rPr>
          <w:color w:val="FF0000"/>
        </w:rPr>
        <w:t>Issue: I need to reset my old or get a new gobeta.webex.com account to see the default settings.</w:t>
      </w:r>
    </w:p>
    <w:p w:rsidR="0048617D" w:rsidRDefault="0048617D">
      <w:r w:rsidRPr="00982CA7">
        <w:rPr>
          <w:noProof/>
        </w:rPr>
        <w:pict>
          <v:shape id="Picture 23" o:spid="_x0000_i1027" type="#_x0000_t75" style="width:771.75pt;height:405.75pt;visibility:visible">
            <v:imagedata r:id="rId8" o:title=""/>
          </v:shape>
        </w:pict>
      </w:r>
    </w:p>
    <w:p w:rsidR="0048617D" w:rsidRDefault="0048617D">
      <w:r>
        <w:t>Everything looked fine and working to me.</w:t>
      </w:r>
    </w:p>
    <w:p w:rsidR="0048617D" w:rsidRDefault="0048617D"/>
    <w:p w:rsidR="0048617D" w:rsidRDefault="0048617D" w:rsidP="000F5225">
      <w:r w:rsidRPr="00982CA7">
        <w:rPr>
          <w:noProof/>
        </w:rPr>
        <w:pict>
          <v:shape id="Picture 24" o:spid="_x0000_i1028" type="#_x0000_t75" style="width:771.75pt;height:404.25pt;visibility:visible">
            <v:imagedata r:id="rId9" o:title=""/>
          </v:shape>
        </w:pict>
      </w:r>
    </w:p>
    <w:p w:rsidR="0048617D" w:rsidRDefault="0048617D" w:rsidP="000F5225">
      <w:r w:rsidRPr="00982CA7">
        <w:rPr>
          <w:noProof/>
        </w:rPr>
        <w:pict>
          <v:shape id="Picture 25" o:spid="_x0000_i1029" type="#_x0000_t75" style="width:768pt;height:431.25pt;visibility:visible">
            <v:imagedata r:id="rId10" o:title=""/>
          </v:shape>
        </w:pict>
      </w:r>
    </w:p>
    <w:p w:rsidR="0048617D" w:rsidRDefault="0048617D" w:rsidP="000F5225">
      <w:pPr>
        <w:rPr>
          <w:color w:val="FF0000"/>
        </w:rPr>
      </w:pPr>
      <w:r>
        <w:rPr>
          <w:color w:val="FF0000"/>
        </w:rPr>
        <w:t xml:space="preserve">Issue: </w:t>
      </w:r>
      <w:r w:rsidRPr="00434C7F">
        <w:rPr>
          <w:color w:val="FF0000"/>
        </w:rPr>
        <w:t xml:space="preserve">Autolock should not be changing in my </w:t>
      </w:r>
      <w:r>
        <w:rPr>
          <w:color w:val="FF0000"/>
        </w:rPr>
        <w:t xml:space="preserve">current </w:t>
      </w:r>
      <w:r w:rsidRPr="00434C7F">
        <w:rPr>
          <w:color w:val="FF0000"/>
        </w:rPr>
        <w:t xml:space="preserve">room that I started </w:t>
      </w:r>
      <w:r>
        <w:rPr>
          <w:color w:val="FF0000"/>
        </w:rPr>
        <w:t>and in after</w:t>
      </w:r>
      <w:r w:rsidRPr="00434C7F">
        <w:rPr>
          <w:color w:val="FF0000"/>
        </w:rPr>
        <w:t xml:space="preserve"> </w:t>
      </w:r>
      <w:r>
        <w:rPr>
          <w:color w:val="FF0000"/>
        </w:rPr>
        <w:t>I manually told it to autolock</w:t>
      </w:r>
      <w:r w:rsidRPr="00434C7F">
        <w:rPr>
          <w:color w:val="FF0000"/>
        </w:rPr>
        <w:t xml:space="preserve"> since I did not leave and rejoin. No one else came in too.</w:t>
      </w:r>
    </w:p>
    <w:p w:rsidR="0048617D" w:rsidRDefault="0048617D" w:rsidP="000F5225">
      <w:pPr>
        <w:rPr>
          <w:color w:val="FF0000"/>
        </w:rPr>
      </w:pPr>
    </w:p>
    <w:p w:rsidR="0048617D" w:rsidRDefault="0048617D" w:rsidP="000F5225">
      <w:pPr>
        <w:rPr>
          <w:color w:val="FF0000"/>
        </w:rPr>
      </w:pPr>
      <w:r w:rsidRPr="005727E2">
        <w:rPr>
          <w:noProof/>
          <w:color w:val="FF0000"/>
        </w:rPr>
        <w:pict>
          <v:shape id="Picture 41" o:spid="_x0000_i1030" type="#_x0000_t75" style="width:783.75pt;height:441pt;visibility:visible">
            <v:imagedata r:id="rId11" o:title=""/>
          </v:shape>
        </w:pict>
      </w:r>
    </w:p>
    <w:p w:rsidR="0048617D" w:rsidRDefault="0048617D" w:rsidP="007D1456">
      <w:pPr>
        <w:rPr>
          <w:color w:val="FF0000"/>
        </w:rPr>
      </w:pPr>
      <w:r>
        <w:rPr>
          <w:color w:val="FF0000"/>
        </w:rPr>
        <w:t>Issues: U</w:t>
      </w:r>
      <w:r w:rsidRPr="007D1456">
        <w:rPr>
          <w:color w:val="FF0000"/>
        </w:rPr>
        <w:t>nable to test the complicate case du</w:t>
      </w:r>
      <w:r>
        <w:rPr>
          <w:color w:val="FF0000"/>
        </w:rPr>
        <w:t xml:space="preserve">e to </w:t>
      </w:r>
      <w:smartTag w:uri="urn:schemas-microsoft-com:office:smarttags" w:element="place">
        <w:smartTag w:uri="urn:schemas-microsoft-com:office:smarttags" w:element="PlaceName">
          <w:r>
            <w:rPr>
              <w:color w:val="FF0000"/>
            </w:rPr>
            <w:t>Cisco</w:t>
          </w:r>
        </w:smartTag>
        <w:r>
          <w:rPr>
            <w:color w:val="FF0000"/>
          </w:rPr>
          <w:t xml:space="preserve"> </w:t>
        </w:r>
        <w:smartTag w:uri="urn:schemas-microsoft-com:office:smarttags" w:element="PlaceName">
          <w:r>
            <w:rPr>
              <w:color w:val="FF0000"/>
            </w:rPr>
            <w:t>WebEx</w:t>
          </w:r>
        </w:smartTag>
        <w:r>
          <w:rPr>
            <w:color w:val="FF0000"/>
          </w:rPr>
          <w:t xml:space="preserve"> </w:t>
        </w:r>
        <w:smartTag w:uri="urn:schemas-microsoft-com:office:smarttags" w:element="PlaceName">
          <w:r>
            <w:rPr>
              <w:color w:val="FF0000"/>
            </w:rPr>
            <w:t>Meeting</w:t>
          </w:r>
        </w:smartTag>
        <w:r>
          <w:rPr>
            <w:color w:val="FF0000"/>
          </w:rPr>
          <w:t xml:space="preserve"> </w:t>
        </w:r>
        <w:smartTag w:uri="urn:schemas-microsoft-com:office:smarttags" w:element="PlaceType">
          <w:r>
            <w:rPr>
              <w:color w:val="FF0000"/>
            </w:rPr>
            <w:t>Center</w:t>
          </w:r>
        </w:smartTag>
      </w:smartTag>
      <w:r>
        <w:rPr>
          <w:color w:val="FF0000"/>
        </w:rPr>
        <w:t>:</w:t>
      </w:r>
    </w:p>
    <w:p w:rsidR="0048617D" w:rsidRDefault="0048617D" w:rsidP="007D1456">
      <w:pPr>
        <w:pStyle w:val="ListParagraph"/>
        <w:numPr>
          <w:ilvl w:val="0"/>
          <w:numId w:val="6"/>
        </w:numPr>
        <w:rPr>
          <w:color w:val="FF0000"/>
        </w:rPr>
      </w:pPr>
      <w:r>
        <w:rPr>
          <w:color w:val="FF0000"/>
        </w:rPr>
        <w:t>Host required for the meeting.</w:t>
      </w:r>
    </w:p>
    <w:p w:rsidR="0048617D" w:rsidRDefault="0048617D" w:rsidP="007D1456">
      <w:pPr>
        <w:pStyle w:val="ListParagraph"/>
        <w:numPr>
          <w:ilvl w:val="0"/>
          <w:numId w:val="6"/>
        </w:numPr>
        <w:rPr>
          <w:color w:val="FF0000"/>
        </w:rPr>
      </w:pPr>
      <w:r>
        <w:rPr>
          <w:color w:val="FF0000"/>
        </w:rPr>
        <w:t>W</w:t>
      </w:r>
      <w:r w:rsidRPr="007D1456">
        <w:rPr>
          <w:color w:val="FF0000"/>
        </w:rPr>
        <w:t>anti</w:t>
      </w:r>
      <w:r>
        <w:rPr>
          <w:color w:val="FF0000"/>
        </w:rPr>
        <w:t>ng to dump all participants when host tries to leave the room.</w:t>
      </w:r>
    </w:p>
    <w:p w:rsidR="0048617D" w:rsidRPr="007D1456" w:rsidRDefault="0048617D" w:rsidP="007D1456">
      <w:pPr>
        <w:pStyle w:val="ListParagraph"/>
        <w:numPr>
          <w:ilvl w:val="0"/>
          <w:numId w:val="6"/>
        </w:numPr>
        <w:rPr>
          <w:color w:val="FF0000"/>
        </w:rPr>
      </w:pPr>
      <w:r>
        <w:rPr>
          <w:color w:val="FF0000"/>
        </w:rPr>
        <w:t>T</w:t>
      </w:r>
      <w:r w:rsidRPr="007D1456">
        <w:rPr>
          <w:color w:val="FF0000"/>
        </w:rPr>
        <w:t>hinking the host is rejoining on the same machine when trying to pass presenter status to the guest.</w: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</w:p>
    <w:p w:rsidR="0048617D" w:rsidRDefault="0048617D" w:rsidP="00E16CBF">
      <w:pPr>
        <w:tabs>
          <w:tab w:val="left" w:pos="1001"/>
        </w:tabs>
        <w:rPr>
          <w:color w:val="FF0000"/>
        </w:rPr>
      </w:pPr>
      <w:r w:rsidRPr="00982CA7">
        <w:rPr>
          <w:noProof/>
        </w:rPr>
        <w:pict>
          <v:shape id="Picture 27" o:spid="_x0000_i1031" type="#_x0000_t75" style="width:777.75pt;height:423.75pt;visibility:visible">
            <v:imagedata r:id="rId12" o:title=""/>
          </v:shape>
        </w:pict>
      </w:r>
    </w:p>
    <w:p w:rsidR="0048617D" w:rsidRDefault="0048617D" w:rsidP="00E16CBF">
      <w:pPr>
        <w:tabs>
          <w:tab w:val="left" w:pos="1001"/>
        </w:tabs>
      </w:pPr>
      <w:r w:rsidRPr="007A04EF">
        <w:t>Waited over five minutes and no autolock</w:t>
      </w:r>
      <w:r>
        <w:t xml:space="preserve"> occurred</w:t>
      </w:r>
      <w:r w:rsidRPr="007A04EF">
        <w:t>.</w:t>
      </w:r>
    </w:p>
    <w:p w:rsidR="0048617D" w:rsidRDefault="0048617D" w:rsidP="00E16CBF">
      <w:pPr>
        <w:tabs>
          <w:tab w:val="left" w:pos="1001"/>
        </w:tabs>
      </w:pPr>
    </w:p>
    <w:p w:rsidR="0048617D" w:rsidRDefault="0048617D" w:rsidP="00E16CBF">
      <w:pPr>
        <w:tabs>
          <w:tab w:val="left" w:pos="1001"/>
        </w:tabs>
      </w:pPr>
      <w:r w:rsidRPr="00982CA7">
        <w:rPr>
          <w:noProof/>
        </w:rPr>
        <w:pict>
          <v:shape id="Picture 11" o:spid="_x0000_i1032" type="#_x0000_t75" style="width:771.75pt;height:405pt;visibility:visible">
            <v:imagedata r:id="rId13" o:title=""/>
          </v:shape>
        </w:pic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</w:p>
    <w:p w:rsidR="0048617D" w:rsidRDefault="0048617D" w:rsidP="00E16CBF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28" o:spid="_x0000_i1033" type="#_x0000_t75" style="width:771.75pt;height:408pt;visibility:visible">
            <v:imagedata r:id="rId14" o:title=""/>
          </v:shape>
        </w:pic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29" o:spid="_x0000_i1034" type="#_x0000_t75" style="width:771.75pt;height:434.25pt;visibility:visible">
            <v:imagedata r:id="rId15" o:title=""/>
          </v:shape>
        </w:pic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0" o:spid="_x0000_i1035" type="#_x0000_t75" style="width:771pt;height:406.5pt;visibility:visible">
            <v:imagedata r:id="rId16" o:title=""/>
          </v:shape>
        </w:pic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1" o:spid="_x0000_i1036" type="#_x0000_t75" style="width:771.75pt;height:411pt;visibility:visible">
            <v:imagedata r:id="rId17" o:title=""/>
          </v:shape>
        </w:pict>
      </w:r>
    </w:p>
    <w:p w:rsidR="0048617D" w:rsidRDefault="0048617D" w:rsidP="00B0267D">
      <w:pPr>
        <w:tabs>
          <w:tab w:val="left" w:pos="1001"/>
        </w:tabs>
        <w:rPr>
          <w:color w:val="FF0000"/>
        </w:rPr>
      </w:pPr>
      <w:r w:rsidRPr="009E39C3">
        <w:rPr>
          <w:color w:val="FF0000"/>
        </w:rPr>
        <w:t>Issues</w:t>
      </w:r>
      <w:r>
        <w:rPr>
          <w:color w:val="FF0000"/>
        </w:rPr>
        <w:t xml:space="preserve"> from above images</w:t>
      </w:r>
      <w:r w:rsidRPr="009E39C3">
        <w:rPr>
          <w:color w:val="FF0000"/>
        </w:rPr>
        <w:t xml:space="preserve">: </w:t>
      </w:r>
      <w:r>
        <w:rPr>
          <w:color w:val="FF0000"/>
        </w:rPr>
        <w:t>Both my screen and the document’s show differences like missing texts, links, icon graphics, etc.</w: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</w:p>
    <w:p w:rsidR="0048617D" w:rsidRDefault="0048617D" w:rsidP="00E16CBF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2" o:spid="_x0000_i1037" type="#_x0000_t75" style="width:771pt;height:351.75pt;visibility:visible">
            <v:imagedata r:id="rId18" o:title=""/>
          </v:shape>
        </w:pic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  <w:r>
        <w:rPr>
          <w:color w:val="FF0000"/>
        </w:rPr>
        <w:t>Issue: Missing hint/tip section. I have never seen it show up before too.</w: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26" o:spid="_x0000_i1038" type="#_x0000_t75" style="width:771.75pt;height:434.25pt;visibility:visible">
            <v:imagedata r:id="rId19" o:title=""/>
          </v:shape>
        </w:pict>
      </w:r>
    </w:p>
    <w:p w:rsidR="0048617D" w:rsidRDefault="0048617D" w:rsidP="00E16CBF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3" o:spid="_x0000_i1039" type="#_x0000_t75" style="width:771.75pt;height:434.25pt;visibility:visible">
            <v:imagedata r:id="rId20" o:title=""/>
          </v:shape>
        </w:pict>
      </w:r>
    </w:p>
    <w:p w:rsidR="0048617D" w:rsidRDefault="0048617D" w:rsidP="00E70BFE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4" o:spid="_x0000_i1040" type="#_x0000_t75" style="width:771.75pt;height:401.25pt;visibility:visible">
            <v:imagedata r:id="rId21" o:title=""/>
          </v:shape>
        </w:pict>
      </w:r>
    </w:p>
    <w:p w:rsidR="0048617D" w:rsidRDefault="0048617D" w:rsidP="005445D0">
      <w:pPr>
        <w:tabs>
          <w:tab w:val="left" w:pos="1001"/>
        </w:tabs>
        <w:rPr>
          <w:color w:val="FF0000"/>
        </w:rPr>
      </w:pPr>
      <w:r>
        <w:rPr>
          <w:color w:val="FF0000"/>
        </w:rPr>
        <w:t>Issues:</w:t>
      </w:r>
    </w:p>
    <w:p w:rsidR="0048617D" w:rsidRDefault="0048617D" w:rsidP="005445D0">
      <w:pPr>
        <w:pStyle w:val="ListParagraph"/>
        <w:numPr>
          <w:ilvl w:val="0"/>
          <w:numId w:val="1"/>
        </w:numPr>
        <w:tabs>
          <w:tab w:val="left" w:pos="1001"/>
        </w:tabs>
        <w:rPr>
          <w:color w:val="FF0000"/>
        </w:rPr>
      </w:pPr>
      <w:r>
        <w:rPr>
          <w:color w:val="FF0000"/>
        </w:rPr>
        <w:t>Dimension sizes.</w:t>
      </w:r>
    </w:p>
    <w:p w:rsidR="0048617D" w:rsidRDefault="0048617D" w:rsidP="005445D0">
      <w:pPr>
        <w:pStyle w:val="ListParagraph"/>
        <w:numPr>
          <w:ilvl w:val="0"/>
          <w:numId w:val="1"/>
        </w:numPr>
        <w:tabs>
          <w:tab w:val="left" w:pos="1001"/>
        </w:tabs>
        <w:rPr>
          <w:color w:val="FF0000"/>
        </w:rPr>
      </w:pPr>
      <w:r>
        <w:rPr>
          <w:color w:val="FF0000"/>
        </w:rPr>
        <w:t>Need the sizes from “Ref …” texts. Asked for them.</w:t>
      </w:r>
    </w:p>
    <w:p w:rsidR="0048617D" w:rsidRDefault="0048617D" w:rsidP="005445D0">
      <w:pPr>
        <w:tabs>
          <w:tab w:val="left" w:pos="1001"/>
        </w:tabs>
        <w:rPr>
          <w:color w:val="FF0000"/>
        </w:rPr>
      </w:pPr>
    </w:p>
    <w:p w:rsidR="0048617D" w:rsidRDefault="0048617D" w:rsidP="005445D0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5" o:spid="_x0000_i1041" type="#_x0000_t75" style="width:771.75pt;height:402.75pt;visibility:visible">
            <v:imagedata r:id="rId22" o:title=""/>
          </v:shape>
        </w:pict>
      </w:r>
    </w:p>
    <w:p w:rsidR="0048617D" w:rsidRDefault="0048617D" w:rsidP="00BD1760">
      <w:pPr>
        <w:tabs>
          <w:tab w:val="left" w:pos="1001"/>
        </w:tabs>
        <w:rPr>
          <w:color w:val="FF0000"/>
        </w:rPr>
      </w:pPr>
      <w:r>
        <w:rPr>
          <w:color w:val="FF0000"/>
        </w:rPr>
        <w:t>Issues:</w:t>
      </w:r>
    </w:p>
    <w:p w:rsidR="0048617D" w:rsidRDefault="0048617D" w:rsidP="00BD1760">
      <w:pPr>
        <w:pStyle w:val="ListParagraph"/>
        <w:numPr>
          <w:ilvl w:val="0"/>
          <w:numId w:val="2"/>
        </w:numPr>
        <w:tabs>
          <w:tab w:val="left" w:pos="1001"/>
        </w:tabs>
        <w:rPr>
          <w:color w:val="FF0000"/>
        </w:rPr>
      </w:pPr>
      <w:r w:rsidRPr="00BD1760">
        <w:rPr>
          <w:color w:val="FF0000"/>
        </w:rPr>
        <w:t xml:space="preserve">I never see these warning messages when I have </w:t>
      </w:r>
      <w:smartTag w:uri="urn:schemas-microsoft-com:office:smarttags" w:element="place">
        <w:smartTag w:uri="urn:schemas-microsoft-com:office:smarttags" w:element="PlaceName">
          <w:r w:rsidRPr="00BD1760">
            <w:rPr>
              <w:color w:val="FF0000"/>
            </w:rPr>
            <w:t>Cisco</w:t>
          </w:r>
        </w:smartTag>
        <w:r w:rsidRPr="00BD1760">
          <w:rPr>
            <w:color w:val="FF0000"/>
          </w:rPr>
          <w:t xml:space="preserve"> </w:t>
        </w:r>
        <w:smartTag w:uri="urn:schemas-microsoft-com:office:smarttags" w:element="PlaceName">
          <w:r w:rsidRPr="00BD1760">
            <w:rPr>
              <w:color w:val="FF0000"/>
            </w:rPr>
            <w:t>WebEx</w:t>
          </w:r>
        </w:smartTag>
        <w:r w:rsidRPr="00BD1760">
          <w:rPr>
            <w:color w:val="FF0000"/>
          </w:rPr>
          <w:t xml:space="preserve"> </w:t>
        </w:r>
        <w:smartTag w:uri="urn:schemas-microsoft-com:office:smarttags" w:element="PlaceName">
          <w:r w:rsidRPr="00BD1760">
            <w:rPr>
              <w:color w:val="FF0000"/>
            </w:rPr>
            <w:t>Meeting</w:t>
          </w:r>
        </w:smartTag>
        <w:r w:rsidRPr="00BD1760">
          <w:rPr>
            <w:color w:val="FF0000"/>
          </w:rPr>
          <w:t xml:space="preserve"> </w:t>
        </w:r>
        <w:smartTag w:uri="urn:schemas-microsoft-com:office:smarttags" w:element="PlaceType">
          <w:r w:rsidRPr="00BD1760">
            <w:rPr>
              <w:color w:val="FF0000"/>
            </w:rPr>
            <w:t>Center</w:t>
          </w:r>
        </w:smartTag>
      </w:smartTag>
      <w:r w:rsidRPr="00BD1760">
        <w:rPr>
          <w:color w:val="FF0000"/>
        </w:rPr>
        <w:t xml:space="preserve"> running as a host and changing my room’s settings in the web browser</w:t>
      </w:r>
    </w:p>
    <w:p w:rsidR="0048617D" w:rsidRPr="00BD1760" w:rsidRDefault="0048617D" w:rsidP="00BD1760">
      <w:pPr>
        <w:pStyle w:val="ListParagraph"/>
        <w:numPr>
          <w:ilvl w:val="0"/>
          <w:numId w:val="2"/>
        </w:numPr>
        <w:tabs>
          <w:tab w:val="left" w:pos="1001"/>
        </w:tabs>
        <w:rPr>
          <w:color w:val="FF0000"/>
        </w:rPr>
      </w:pPr>
      <w:r>
        <w:rPr>
          <w:color w:val="FF0000"/>
        </w:rPr>
        <w:t>I saw a Notification option on my screen, but not in the document’s.</w:t>
      </w:r>
    </w:p>
    <w:p w:rsidR="0048617D" w:rsidRDefault="0048617D" w:rsidP="005445D0">
      <w:pPr>
        <w:tabs>
          <w:tab w:val="left" w:pos="1001"/>
        </w:tabs>
        <w:rPr>
          <w:color w:val="FF0000"/>
        </w:rPr>
      </w:pPr>
    </w:p>
    <w:p w:rsidR="0048617D" w:rsidRDefault="0048617D" w:rsidP="005445D0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7" o:spid="_x0000_i1042" type="#_x0000_t75" style="width:771.75pt;height:434.25pt;visibility:visible">
            <v:imagedata r:id="rId23" o:title=""/>
          </v:shape>
        </w:pict>
      </w:r>
    </w:p>
    <w:p w:rsidR="0048617D" w:rsidRDefault="0048617D" w:rsidP="005445D0">
      <w:pPr>
        <w:tabs>
          <w:tab w:val="left" w:pos="1001"/>
        </w:tabs>
        <w:rPr>
          <w:color w:val="FF0000"/>
        </w:rPr>
      </w:pPr>
      <w:r>
        <w:rPr>
          <w:color w:val="FF0000"/>
        </w:rPr>
        <w:t>Issue: Many differences like texts, layouts, “i” icon between my screen and document’s.</w:t>
      </w:r>
    </w:p>
    <w:p w:rsidR="0048617D" w:rsidRDefault="0048617D" w:rsidP="005445D0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8" o:spid="_x0000_i1043" type="#_x0000_t75" style="width:771.75pt;height:405.75pt;visibility:visible">
            <v:imagedata r:id="rId24" o:title=""/>
          </v:shape>
        </w:pict>
      </w:r>
    </w:p>
    <w:p w:rsidR="0048617D" w:rsidRDefault="0048617D" w:rsidP="00E113A8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39" o:spid="_x0000_i1044" type="#_x0000_t75" style="width:771.75pt;height:403.5pt;visibility:visible">
            <v:imagedata r:id="rId25" o:title=""/>
          </v:shape>
        </w:pict>
      </w:r>
    </w:p>
    <w:p w:rsidR="0048617D" w:rsidRDefault="0048617D" w:rsidP="00E113A8">
      <w:pPr>
        <w:tabs>
          <w:tab w:val="left" w:pos="1001"/>
        </w:tabs>
        <w:rPr>
          <w:color w:val="FF0000"/>
        </w:rPr>
      </w:pPr>
      <w:r w:rsidRPr="005727E2">
        <w:rPr>
          <w:noProof/>
          <w:color w:val="FF0000"/>
        </w:rPr>
        <w:pict>
          <v:shape id="Picture 40" o:spid="_x0000_i1045" type="#_x0000_t75" style="width:771pt;height:404.25pt;visibility:visible">
            <v:imagedata r:id="rId26" o:title=""/>
          </v:shape>
        </w:pict>
      </w:r>
    </w:p>
    <w:p w:rsidR="0048617D" w:rsidRDefault="0048617D" w:rsidP="00E113A8">
      <w:pPr>
        <w:tabs>
          <w:tab w:val="left" w:pos="1001"/>
        </w:tabs>
        <w:rPr>
          <w:color w:val="FF0000"/>
        </w:rPr>
      </w:pPr>
      <w:r>
        <w:rPr>
          <w:color w:val="FF0000"/>
        </w:rPr>
        <w:t xml:space="preserve">Issues: </w:t>
      </w:r>
      <w:r w:rsidRPr="00E113A8">
        <w:rPr>
          <w:color w:val="FF0000"/>
        </w:rPr>
        <w:t xml:space="preserve">I never see these warning messages when I have </w:t>
      </w:r>
      <w:smartTag w:uri="urn:schemas-microsoft-com:office:smarttags" w:element="place">
        <w:smartTag w:uri="urn:schemas-microsoft-com:office:smarttags" w:element="PlaceName">
          <w:r w:rsidRPr="00E113A8">
            <w:rPr>
              <w:color w:val="FF0000"/>
            </w:rPr>
            <w:t>Cisco</w:t>
          </w:r>
        </w:smartTag>
        <w:r w:rsidRPr="00E113A8">
          <w:rPr>
            <w:color w:val="FF0000"/>
          </w:rPr>
          <w:t xml:space="preserve"> </w:t>
        </w:r>
        <w:smartTag w:uri="urn:schemas-microsoft-com:office:smarttags" w:element="PlaceName">
          <w:r w:rsidRPr="00E113A8">
            <w:rPr>
              <w:color w:val="FF0000"/>
            </w:rPr>
            <w:t>WebEx</w:t>
          </w:r>
        </w:smartTag>
        <w:r w:rsidRPr="00E113A8">
          <w:rPr>
            <w:color w:val="FF0000"/>
          </w:rPr>
          <w:t xml:space="preserve"> </w:t>
        </w:r>
        <w:smartTag w:uri="urn:schemas-microsoft-com:office:smarttags" w:element="PlaceName">
          <w:r w:rsidRPr="00E113A8">
            <w:rPr>
              <w:color w:val="FF0000"/>
            </w:rPr>
            <w:t>Meeting</w:t>
          </w:r>
        </w:smartTag>
        <w:r w:rsidRPr="00E113A8">
          <w:rPr>
            <w:color w:val="FF0000"/>
          </w:rPr>
          <w:t xml:space="preserve"> </w:t>
        </w:r>
        <w:smartTag w:uri="urn:schemas-microsoft-com:office:smarttags" w:element="PlaceType">
          <w:r w:rsidRPr="00E113A8">
            <w:rPr>
              <w:color w:val="FF0000"/>
            </w:rPr>
            <w:t>Center</w:t>
          </w:r>
        </w:smartTag>
      </w:smartTag>
      <w:r w:rsidRPr="00E113A8">
        <w:rPr>
          <w:color w:val="FF0000"/>
        </w:rPr>
        <w:t xml:space="preserve"> running as a host and changing my room’s settings in the web browser.</w:t>
      </w:r>
    </w:p>
    <w:p w:rsidR="0048617D" w:rsidRDefault="0048617D">
      <w:pPr>
        <w:rPr>
          <w:color w:val="FF0000"/>
        </w:rPr>
      </w:pPr>
      <w:r>
        <w:rPr>
          <w:color w:val="FF0000"/>
        </w:rPr>
        <w:br w:type="page"/>
      </w:r>
    </w:p>
    <w:p w:rsidR="0048617D" w:rsidRDefault="0048617D" w:rsidP="00E113A8">
      <w:pPr>
        <w:tabs>
          <w:tab w:val="left" w:pos="1001"/>
        </w:tabs>
        <w:rPr>
          <w:b/>
        </w:rPr>
      </w:pPr>
      <w:r w:rsidRPr="00577DFE">
        <w:rPr>
          <w:b/>
        </w:rPr>
        <w:t>Overall Issues:</w:t>
      </w:r>
    </w:p>
    <w:p w:rsidR="0048617D" w:rsidRDefault="0048617D" w:rsidP="00320A67">
      <w:pPr>
        <w:pStyle w:val="ListParagraph"/>
        <w:numPr>
          <w:ilvl w:val="0"/>
          <w:numId w:val="4"/>
        </w:numPr>
        <w:tabs>
          <w:tab w:val="left" w:pos="1001"/>
        </w:tabs>
      </w:pPr>
      <w:r>
        <w:t xml:space="preserve">I never see some of the messages, like "Want to lock your Personal Room automatically? Set your Personal Room preferences." I had to use its gear icon to get to my preferences web page on my </w:t>
      </w:r>
      <w:hyperlink r:id="rId27" w:history="1">
        <w:r w:rsidRPr="007F30F2">
          <w:rPr>
            <w:rStyle w:val="Hyperlink"/>
          </w:rPr>
          <w:t>http://gobeta.webex.com</w:t>
        </w:r>
      </w:hyperlink>
      <w:r>
        <w:t xml:space="preserve"> screens.</w:t>
      </w:r>
    </w:p>
    <w:p w:rsidR="0048617D" w:rsidRDefault="0048617D" w:rsidP="00330E6B">
      <w:pPr>
        <w:pStyle w:val="ListParagraph"/>
        <w:numPr>
          <w:ilvl w:val="0"/>
          <w:numId w:val="4"/>
        </w:numPr>
        <w:tabs>
          <w:tab w:val="left" w:pos="1001"/>
        </w:tabs>
      </w:pPr>
      <w:r>
        <w:t>Autolock should not be changing in my current room that I started and in after I manually told it to autolock since I did not leave and rejoin. No one else came in too.</w:t>
      </w:r>
    </w:p>
    <w:p w:rsidR="0048617D" w:rsidRPr="00330E6B" w:rsidRDefault="0048617D" w:rsidP="00330E6B">
      <w:pPr>
        <w:pStyle w:val="ListParagraph"/>
        <w:numPr>
          <w:ilvl w:val="0"/>
          <w:numId w:val="4"/>
        </w:numPr>
        <w:tabs>
          <w:tab w:val="left" w:pos="1001"/>
        </w:tabs>
      </w:pPr>
      <w:r w:rsidRPr="00330E6B">
        <w:t xml:space="preserve">Unable to test the complicate case due to </w:t>
      </w:r>
      <w:smartTag w:uri="urn:schemas-microsoft-com:office:smarttags" w:element="place">
        <w:smartTag w:uri="urn:schemas-microsoft-com:office:smarttags" w:element="PlaceName">
          <w:r w:rsidRPr="00330E6B">
            <w:t>Cisco</w:t>
          </w:r>
        </w:smartTag>
        <w:r w:rsidRPr="00330E6B">
          <w:t xml:space="preserve"> </w:t>
        </w:r>
        <w:smartTag w:uri="urn:schemas-microsoft-com:office:smarttags" w:element="PlaceName">
          <w:r w:rsidRPr="00330E6B">
            <w:t>WebEx</w:t>
          </w:r>
        </w:smartTag>
        <w:r w:rsidRPr="00330E6B">
          <w:t xml:space="preserve"> </w:t>
        </w:r>
        <w:smartTag w:uri="urn:schemas-microsoft-com:office:smarttags" w:element="PlaceName">
          <w:r w:rsidRPr="00330E6B">
            <w:t>Meeting</w:t>
          </w:r>
        </w:smartTag>
        <w:r w:rsidRPr="00330E6B">
          <w:t xml:space="preserve"> </w:t>
        </w:r>
        <w:smartTag w:uri="urn:schemas-microsoft-com:office:smarttags" w:element="PlaceType">
          <w:r w:rsidRPr="00330E6B">
            <w:t>Center</w:t>
          </w:r>
        </w:smartTag>
      </w:smartTag>
      <w:r w:rsidRPr="00330E6B">
        <w:t xml:space="preserve">: </w:t>
      </w:r>
      <w:r>
        <w:t xml:space="preserve">Host required for the meeting; </w:t>
      </w:r>
      <w:r w:rsidRPr="00330E6B">
        <w:t>Wanting to dump all participants</w:t>
      </w:r>
      <w:r>
        <w:t>;</w:t>
      </w:r>
      <w:bookmarkStart w:id="0" w:name="_GoBack"/>
      <w:bookmarkEnd w:id="0"/>
      <w:r w:rsidRPr="00330E6B">
        <w:t xml:space="preserve"> </w:t>
      </w:r>
      <w:r>
        <w:t>T</w:t>
      </w:r>
      <w:r w:rsidRPr="00330E6B">
        <w:t>hinking the host is rejoining on the same machine when trying to pass presenter status to the guest. Need another account and work computer?</w:t>
      </w:r>
    </w:p>
    <w:p w:rsidR="0048617D" w:rsidRDefault="0048617D" w:rsidP="00320A67">
      <w:pPr>
        <w:pStyle w:val="ListParagraph"/>
        <w:numPr>
          <w:ilvl w:val="0"/>
          <w:numId w:val="4"/>
        </w:numPr>
        <w:tabs>
          <w:tab w:val="left" w:pos="1001"/>
        </w:tabs>
      </w:pPr>
      <w:r>
        <w:t>Both my screen and the documents' show differences like missing texts, links, icon graphics, etc.</w:t>
      </w:r>
    </w:p>
    <w:p w:rsidR="0048617D" w:rsidRDefault="0048617D" w:rsidP="00320A67">
      <w:pPr>
        <w:pStyle w:val="ListParagraph"/>
        <w:numPr>
          <w:ilvl w:val="0"/>
          <w:numId w:val="4"/>
        </w:numPr>
        <w:tabs>
          <w:tab w:val="left" w:pos="1001"/>
        </w:tabs>
      </w:pPr>
      <w:r>
        <w:t>Dimension sizes.</w:t>
      </w:r>
    </w:p>
    <w:p w:rsidR="0048617D" w:rsidRDefault="0048617D" w:rsidP="00320A67">
      <w:pPr>
        <w:pStyle w:val="ListParagraph"/>
        <w:numPr>
          <w:ilvl w:val="0"/>
          <w:numId w:val="4"/>
        </w:numPr>
        <w:tabs>
          <w:tab w:val="left" w:pos="1001"/>
        </w:tabs>
      </w:pPr>
      <w:r>
        <w:t>Need the sizes from “Ref …” texts. Asked for them.</w:t>
      </w:r>
    </w:p>
    <w:p w:rsidR="0048617D" w:rsidRDefault="0048617D" w:rsidP="00320A67">
      <w:pPr>
        <w:pStyle w:val="ListParagraph"/>
        <w:numPr>
          <w:ilvl w:val="0"/>
          <w:numId w:val="4"/>
        </w:numPr>
        <w:tabs>
          <w:tab w:val="left" w:pos="1001"/>
        </w:tabs>
      </w:pPr>
      <w:r>
        <w:t xml:space="preserve">I never see these warning messages when I have </w:t>
      </w:r>
      <w:smartTag w:uri="urn:schemas-microsoft-com:office:smarttags" w:element="place">
        <w:smartTag w:uri="urn:schemas-microsoft-com:office:smarttags" w:element="PlaceName">
          <w:r>
            <w:t>Cisco</w:t>
          </w:r>
        </w:smartTag>
        <w:r>
          <w:t xml:space="preserve"> </w:t>
        </w:r>
        <w:smartTag w:uri="urn:schemas-microsoft-com:office:smarttags" w:element="PlaceName">
          <w:r>
            <w:t>WebEx</w:t>
          </w:r>
        </w:smartTag>
        <w:r>
          <w:t xml:space="preserve"> </w:t>
        </w:r>
        <w:smartTag w:uri="urn:schemas-microsoft-com:office:smarttags" w:element="PlaceName">
          <w:r>
            <w:t>Meeting</w:t>
          </w:r>
        </w:smartTag>
        <w:r>
          <w:t xml:space="preserve"> </w:t>
        </w:r>
        <w:smartTag w:uri="urn:schemas-microsoft-com:office:smarttags" w:element="PlaceType">
          <w:r>
            <w:t>Center</w:t>
          </w:r>
        </w:smartTag>
      </w:smartTag>
      <w:r>
        <w:t xml:space="preserve"> running as a host and changing my room’s settings in the web browsers.</w:t>
      </w:r>
    </w:p>
    <w:p w:rsidR="0048617D" w:rsidRPr="00577DFE" w:rsidRDefault="0048617D" w:rsidP="00320A67">
      <w:pPr>
        <w:pStyle w:val="ListParagraph"/>
        <w:numPr>
          <w:ilvl w:val="0"/>
          <w:numId w:val="4"/>
        </w:numPr>
        <w:tabs>
          <w:tab w:val="left" w:pos="1001"/>
        </w:tabs>
      </w:pPr>
      <w:r>
        <w:t>I saw a Notification option on my screen, but not in the document’s.</w:t>
      </w:r>
    </w:p>
    <w:sectPr w:rsidR="0048617D" w:rsidRPr="00577DFE" w:rsidSect="00132998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30C5"/>
    <w:multiLevelType w:val="hybridMultilevel"/>
    <w:tmpl w:val="58BC8E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1E29F5"/>
    <w:multiLevelType w:val="hybridMultilevel"/>
    <w:tmpl w:val="A7F282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ED1C27"/>
    <w:multiLevelType w:val="hybridMultilevel"/>
    <w:tmpl w:val="B18A84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6302ADD"/>
    <w:multiLevelType w:val="hybridMultilevel"/>
    <w:tmpl w:val="B18A84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5A04FA"/>
    <w:multiLevelType w:val="hybridMultilevel"/>
    <w:tmpl w:val="640A64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320466F"/>
    <w:multiLevelType w:val="hybridMultilevel"/>
    <w:tmpl w:val="DB42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998"/>
    <w:rsid w:val="000061F1"/>
    <w:rsid w:val="00044F90"/>
    <w:rsid w:val="00047EDE"/>
    <w:rsid w:val="00050BDE"/>
    <w:rsid w:val="00060A65"/>
    <w:rsid w:val="0006155B"/>
    <w:rsid w:val="00065ABF"/>
    <w:rsid w:val="00074C3D"/>
    <w:rsid w:val="00075135"/>
    <w:rsid w:val="00087E75"/>
    <w:rsid w:val="000A4554"/>
    <w:rsid w:val="000B7C60"/>
    <w:rsid w:val="000D79DB"/>
    <w:rsid w:val="000E69E7"/>
    <w:rsid w:val="000F4209"/>
    <w:rsid w:val="000F4F9F"/>
    <w:rsid w:val="000F5225"/>
    <w:rsid w:val="0010023D"/>
    <w:rsid w:val="00132998"/>
    <w:rsid w:val="0014423D"/>
    <w:rsid w:val="0014492D"/>
    <w:rsid w:val="00151A5B"/>
    <w:rsid w:val="001571C9"/>
    <w:rsid w:val="001804E4"/>
    <w:rsid w:val="00183AFB"/>
    <w:rsid w:val="0020060C"/>
    <w:rsid w:val="0020628B"/>
    <w:rsid w:val="00225D92"/>
    <w:rsid w:val="00243D9F"/>
    <w:rsid w:val="002716F2"/>
    <w:rsid w:val="0028580C"/>
    <w:rsid w:val="002C76B2"/>
    <w:rsid w:val="002F4B08"/>
    <w:rsid w:val="00310AE2"/>
    <w:rsid w:val="00320A67"/>
    <w:rsid w:val="00330E6B"/>
    <w:rsid w:val="00346A96"/>
    <w:rsid w:val="00357605"/>
    <w:rsid w:val="003747F5"/>
    <w:rsid w:val="003917CC"/>
    <w:rsid w:val="003A0AEB"/>
    <w:rsid w:val="003B3BC7"/>
    <w:rsid w:val="00426CB8"/>
    <w:rsid w:val="00431A4F"/>
    <w:rsid w:val="00434C7F"/>
    <w:rsid w:val="00435815"/>
    <w:rsid w:val="004443F4"/>
    <w:rsid w:val="004449D6"/>
    <w:rsid w:val="00445CAF"/>
    <w:rsid w:val="00470FDF"/>
    <w:rsid w:val="004776C6"/>
    <w:rsid w:val="00480582"/>
    <w:rsid w:val="004827B0"/>
    <w:rsid w:val="0048617D"/>
    <w:rsid w:val="004B40E4"/>
    <w:rsid w:val="004D3091"/>
    <w:rsid w:val="004D49BC"/>
    <w:rsid w:val="004D5EB5"/>
    <w:rsid w:val="004E664B"/>
    <w:rsid w:val="00505A71"/>
    <w:rsid w:val="00513194"/>
    <w:rsid w:val="005445D0"/>
    <w:rsid w:val="005506D0"/>
    <w:rsid w:val="005727E2"/>
    <w:rsid w:val="0057420E"/>
    <w:rsid w:val="00577DFE"/>
    <w:rsid w:val="00590159"/>
    <w:rsid w:val="005C2B7C"/>
    <w:rsid w:val="005C6545"/>
    <w:rsid w:val="005D21B8"/>
    <w:rsid w:val="005F3C9D"/>
    <w:rsid w:val="00602319"/>
    <w:rsid w:val="00610513"/>
    <w:rsid w:val="00640B2B"/>
    <w:rsid w:val="00652EA7"/>
    <w:rsid w:val="006567D9"/>
    <w:rsid w:val="00697508"/>
    <w:rsid w:val="006A3FEF"/>
    <w:rsid w:val="006C203E"/>
    <w:rsid w:val="006C61A0"/>
    <w:rsid w:val="006E167B"/>
    <w:rsid w:val="007175EC"/>
    <w:rsid w:val="007525FC"/>
    <w:rsid w:val="007606A3"/>
    <w:rsid w:val="007677D6"/>
    <w:rsid w:val="00776199"/>
    <w:rsid w:val="007766C2"/>
    <w:rsid w:val="00782C6C"/>
    <w:rsid w:val="007901F2"/>
    <w:rsid w:val="007A04EF"/>
    <w:rsid w:val="007D1456"/>
    <w:rsid w:val="007E35CE"/>
    <w:rsid w:val="007E6AE2"/>
    <w:rsid w:val="007F30F2"/>
    <w:rsid w:val="008079CB"/>
    <w:rsid w:val="00814185"/>
    <w:rsid w:val="00815053"/>
    <w:rsid w:val="00842436"/>
    <w:rsid w:val="00842752"/>
    <w:rsid w:val="00850447"/>
    <w:rsid w:val="0086535C"/>
    <w:rsid w:val="0087541C"/>
    <w:rsid w:val="008949DE"/>
    <w:rsid w:val="00950C58"/>
    <w:rsid w:val="00982CA7"/>
    <w:rsid w:val="00995EC9"/>
    <w:rsid w:val="009B5D6B"/>
    <w:rsid w:val="009E0A3A"/>
    <w:rsid w:val="009E39C3"/>
    <w:rsid w:val="009F2FD7"/>
    <w:rsid w:val="00A331DC"/>
    <w:rsid w:val="00A352F3"/>
    <w:rsid w:val="00A516E1"/>
    <w:rsid w:val="00AC12A5"/>
    <w:rsid w:val="00AD0879"/>
    <w:rsid w:val="00AF2B94"/>
    <w:rsid w:val="00B0267D"/>
    <w:rsid w:val="00B05400"/>
    <w:rsid w:val="00B05DD6"/>
    <w:rsid w:val="00B361CB"/>
    <w:rsid w:val="00B47990"/>
    <w:rsid w:val="00B5474F"/>
    <w:rsid w:val="00B85C73"/>
    <w:rsid w:val="00B915CE"/>
    <w:rsid w:val="00BB101A"/>
    <w:rsid w:val="00BC028B"/>
    <w:rsid w:val="00BD1760"/>
    <w:rsid w:val="00C009B3"/>
    <w:rsid w:val="00C22777"/>
    <w:rsid w:val="00C62663"/>
    <w:rsid w:val="00CC62FC"/>
    <w:rsid w:val="00CF1F9D"/>
    <w:rsid w:val="00CF5F5B"/>
    <w:rsid w:val="00D25B82"/>
    <w:rsid w:val="00D85CF5"/>
    <w:rsid w:val="00DD4FDC"/>
    <w:rsid w:val="00DE65F7"/>
    <w:rsid w:val="00E00C82"/>
    <w:rsid w:val="00E113A8"/>
    <w:rsid w:val="00E16CBF"/>
    <w:rsid w:val="00E67C1A"/>
    <w:rsid w:val="00E70BFE"/>
    <w:rsid w:val="00E97BD4"/>
    <w:rsid w:val="00EC1128"/>
    <w:rsid w:val="00EF4325"/>
    <w:rsid w:val="00F06090"/>
    <w:rsid w:val="00F62E19"/>
    <w:rsid w:val="00F72A44"/>
    <w:rsid w:val="00FA587F"/>
    <w:rsid w:val="00FB40AE"/>
    <w:rsid w:val="00FB4DDD"/>
    <w:rsid w:val="00FF0C1E"/>
    <w:rsid w:val="00FF0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09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D4FD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E65F7"/>
    <w:rPr>
      <w:rFonts w:cs="Times New Roman"/>
      <w:color w:val="800080"/>
      <w:u w:val="single"/>
    </w:rPr>
  </w:style>
  <w:style w:type="character" w:customStyle="1" w:styleId="preview-header-file-name2">
    <w:name w:val="preview-header-file-name2"/>
    <w:basedOn w:val="DefaultParagraphFont"/>
    <w:uiPriority w:val="99"/>
    <w:rsid w:val="00DE65F7"/>
    <w:rPr>
      <w:rFonts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14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49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331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93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gobeta.webex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gobeta.webex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1043</TotalTime>
  <Pages>22</Pages>
  <Words>452</Words>
  <Characters>2583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130</cp:revision>
  <dcterms:created xsi:type="dcterms:W3CDTF">2015-06-29T22:11:00Z</dcterms:created>
  <dcterms:modified xsi:type="dcterms:W3CDTF">2017-05-15T20:50:00Z</dcterms:modified>
</cp:coreProperties>
</file>