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0BA" w:rsidRPr="00132998" w:rsidRDefault="00EE50BA">
      <w:pPr>
        <w:rPr>
          <w:b/>
        </w:rPr>
      </w:pPr>
      <w:r>
        <w:rPr>
          <w:b/>
        </w:rPr>
        <w:t xml:space="preserve">Web Pages - </w:t>
      </w:r>
      <w:r w:rsidRPr="009F17C3">
        <w:rPr>
          <w:b/>
        </w:rPr>
        <w:t>Video call back from CMR</w:t>
      </w:r>
      <w:r>
        <w:rPr>
          <w:b/>
        </w:rPr>
        <w:t xml:space="preserve"> </w:t>
      </w:r>
      <w:r w:rsidRPr="009F17C3">
        <w:t>(no Prototype and Visual):</w:t>
      </w:r>
    </w:p>
    <w:p w:rsidR="00EE50BA" w:rsidRDefault="00EE50BA">
      <w:hyperlink r:id="rId5" w:history="1">
        <w:r w:rsidRPr="000A4554">
          <w:rPr>
            <w:rStyle w:val="Hyperlink"/>
          </w:rPr>
          <w:t>https://gobeta.webex.com</w:t>
        </w:r>
      </w:hyperlink>
      <w:r>
        <w:t xml:space="preserve"> in 64-bit W7 EE SP1 with Firefox v39 web browser:</w:t>
      </w:r>
    </w:p>
    <w:p w:rsidR="00EE50BA" w:rsidRDefault="00EE50BA">
      <w:r w:rsidRPr="005A00F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771.75pt;height:410.25pt;visibility:visible">
            <v:imagedata r:id="rId6" o:title=""/>
          </v:shape>
        </w:pict>
      </w:r>
    </w:p>
    <w:p w:rsidR="00EE50BA" w:rsidRDefault="00EE50BA">
      <w:pPr>
        <w:rPr>
          <w:color w:val="FF0000"/>
        </w:rPr>
      </w:pPr>
      <w:r>
        <w:rPr>
          <w:color w:val="FF0000"/>
        </w:rPr>
        <w:t>Issues:</w:t>
      </w:r>
    </w:p>
    <w:p w:rsidR="00EE50BA" w:rsidRDefault="00EE50BA" w:rsidP="00082CAB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My go.webex.com’s profile preferences show no “Settings” after “Audio” text  after expanding “Audio” section.</w:t>
      </w:r>
    </w:p>
    <w:p w:rsidR="00EE50BA" w:rsidRDefault="00EE50BA" w:rsidP="00D31960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My go.webex.com’s profile preferences show no blue “Set up” link after “Video Systems” text  in collapsed “Video Systems” link. However, I did have a blue “Set up” link on the right of the gr(a/e)yed out “Audio” when it was collapsed before I clicked to expand it.</w:t>
      </w:r>
    </w:p>
    <w:p w:rsidR="00EE50BA" w:rsidRDefault="00EE50BA" w:rsidP="0092148A">
      <w:pPr>
        <w:rPr>
          <w:color w:val="FF0000"/>
        </w:rPr>
      </w:pPr>
    </w:p>
    <w:p w:rsidR="00EE50BA" w:rsidRDefault="00EE50BA" w:rsidP="0092148A">
      <w:pPr>
        <w:rPr>
          <w:color w:val="FF0000"/>
        </w:rPr>
      </w:pPr>
      <w:r w:rsidRPr="00433CFC">
        <w:rPr>
          <w:noProof/>
          <w:color w:val="FF0000"/>
        </w:rPr>
        <w:pict>
          <v:shape id="Picture 6" o:spid="_x0000_i1026" type="#_x0000_t75" style="width:771.75pt;height:411pt;visibility:visible">
            <v:imagedata r:id="rId7" o:title=""/>
          </v:shape>
        </w:pict>
      </w:r>
    </w:p>
    <w:p w:rsidR="00EE50BA" w:rsidRDefault="00EE50BA" w:rsidP="0092148A">
      <w:pPr>
        <w:rPr>
          <w:color w:val="FF0000"/>
        </w:rPr>
      </w:pPr>
      <w:r>
        <w:rPr>
          <w:color w:val="FF0000"/>
        </w:rPr>
        <w:t xml:space="preserve">Issue: No blue “Set up” link in “Video Systems” section. </w:t>
      </w:r>
      <w:r w:rsidRPr="00F75CC6">
        <w:rPr>
          <w:color w:val="FF0000"/>
        </w:rPr>
        <w:t>Please ignore the "Make default" wordwrapping issue since I had to make everything smaller in sizes to screen capture.</w:t>
      </w:r>
      <w:r>
        <w:rPr>
          <w:color w:val="FF0000"/>
        </w:rPr>
        <w:t xml:space="preserve"> It was fine when not normal sizes.</w:t>
      </w:r>
    </w:p>
    <w:p w:rsidR="00EE50BA" w:rsidRDefault="00EE50BA" w:rsidP="0092148A">
      <w:pPr>
        <w:rPr>
          <w:color w:val="FF0000"/>
        </w:rPr>
      </w:pPr>
      <w:r w:rsidRPr="00433CFC">
        <w:rPr>
          <w:noProof/>
          <w:color w:val="FF0000"/>
        </w:rPr>
        <w:pict>
          <v:shape id="Picture 8" o:spid="_x0000_i1027" type="#_x0000_t75" style="width:783.75pt;height:417pt;visibility:visible">
            <v:imagedata r:id="rId8" o:title=""/>
          </v:shape>
        </w:pict>
      </w:r>
    </w:p>
    <w:p w:rsidR="00EE50BA" w:rsidRDefault="00EE50BA" w:rsidP="0092148A">
      <w:pPr>
        <w:rPr>
          <w:color w:val="FF0000"/>
        </w:rPr>
      </w:pPr>
      <w:r w:rsidRPr="00433CFC">
        <w:rPr>
          <w:noProof/>
          <w:color w:val="FF0000"/>
        </w:rPr>
        <w:pict>
          <v:shape id="Picture 10" o:spid="_x0000_i1028" type="#_x0000_t75" style="width:771.75pt;height:408.75pt;visibility:visible">
            <v:imagedata r:id="rId9" o:title=""/>
          </v:shape>
        </w:pict>
      </w:r>
    </w:p>
    <w:p w:rsidR="00EE50BA" w:rsidRDefault="00EE50BA" w:rsidP="0092148A">
      <w:pPr>
        <w:rPr>
          <w:color w:val="FF0000"/>
        </w:rPr>
      </w:pPr>
      <w:r w:rsidRPr="00433CFC">
        <w:rPr>
          <w:noProof/>
          <w:color w:val="FF0000"/>
        </w:rPr>
        <w:pict>
          <v:shape id="Picture 11" o:spid="_x0000_i1029" type="#_x0000_t75" style="width:771.75pt;height:406.5pt;visibility:visible">
            <v:imagedata r:id="rId10" o:title=""/>
          </v:shape>
        </w:pict>
      </w:r>
    </w:p>
    <w:p w:rsidR="00EE50BA" w:rsidRDefault="00EE50BA" w:rsidP="0092148A">
      <w:pPr>
        <w:rPr>
          <w:color w:val="FF0000"/>
        </w:rPr>
      </w:pPr>
      <w:r>
        <w:rPr>
          <w:color w:val="FF0000"/>
        </w:rPr>
        <w:t>Issues:</w:t>
      </w:r>
    </w:p>
    <w:p w:rsidR="00EE50BA" w:rsidRDefault="00EE50BA" w:rsidP="003315C3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My “Video Addresses” section shows a different “i” icon and its “Specify information for the video conference systems you want to use to connect to WebEx meetings.” is a lighter color.</w:t>
      </w:r>
    </w:p>
    <w:p w:rsidR="00EE50BA" w:rsidRDefault="00EE50BA" w:rsidP="003315C3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I get a blue underline and a gradient tooltip background when I hover my mouse cursor over the blue “+ Add another video system” link.</w:t>
      </w:r>
    </w:p>
    <w:p w:rsidR="00EE50BA" w:rsidRDefault="00EE50BA" w:rsidP="003315C3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Deleting my inputted video address did not ask me to confirm.</w:t>
      </w:r>
    </w:p>
    <w:p w:rsidR="00EE50BA" w:rsidRDefault="00EE50BA" w:rsidP="003C0E5F">
      <w:pPr>
        <w:rPr>
          <w:color w:val="FF0000"/>
        </w:rPr>
      </w:pPr>
      <w:r>
        <w:rPr>
          <w:color w:val="FF0000"/>
        </w:rPr>
        <w:t xml:space="preserve">Notes: </w:t>
      </w:r>
      <w:r w:rsidRPr="00F75CC6">
        <w:rPr>
          <w:color w:val="FF0000"/>
        </w:rPr>
        <w:t>Please ignore the "Make default" wordwrapping issue since I had to make everything smaller in sizes to screen capture.</w:t>
      </w:r>
      <w:r>
        <w:rPr>
          <w:color w:val="FF0000"/>
        </w:rPr>
        <w:t xml:space="preserve"> It was fine when not normal sizes.</w:t>
      </w:r>
    </w:p>
    <w:p w:rsidR="00EE50BA" w:rsidRDefault="00EE50BA">
      <w:pPr>
        <w:rPr>
          <w:color w:val="FF0000"/>
        </w:rPr>
      </w:pPr>
      <w:r>
        <w:rPr>
          <w:color w:val="FF0000"/>
        </w:rPr>
        <w:br w:type="page"/>
      </w:r>
    </w:p>
    <w:p w:rsidR="00EE50BA" w:rsidRDefault="00EE50BA" w:rsidP="00D877CE">
      <w:pPr>
        <w:rPr>
          <w:b/>
          <w:color w:val="FF0000"/>
        </w:rPr>
      </w:pPr>
      <w:bookmarkStart w:id="0" w:name="_GoBack"/>
      <w:bookmarkEnd w:id="0"/>
      <w:r w:rsidRPr="00D877CE">
        <w:rPr>
          <w:b/>
          <w:color w:val="FF0000"/>
        </w:rPr>
        <w:t>OVERALL ISSUES:</w:t>
      </w:r>
    </w:p>
    <w:p w:rsidR="00EE50BA" w:rsidRPr="001A0430" w:rsidRDefault="00EE50BA" w:rsidP="001A0430">
      <w:pPr>
        <w:pStyle w:val="ListParagraph"/>
        <w:numPr>
          <w:ilvl w:val="0"/>
          <w:numId w:val="3"/>
        </w:numPr>
        <w:rPr>
          <w:color w:val="FF0000"/>
        </w:rPr>
      </w:pPr>
      <w:r w:rsidRPr="001A0430">
        <w:rPr>
          <w:color w:val="FF0000"/>
        </w:rPr>
        <w:t>Please ignore the "Make default" wordwrapping issue since I had to make everything smaller in sizes to screen capture. It was fine when not normal sizes.</w:t>
      </w:r>
    </w:p>
    <w:p w:rsidR="00EE50BA" w:rsidRPr="001A0430" w:rsidRDefault="00EE50BA" w:rsidP="001A0430">
      <w:pPr>
        <w:pStyle w:val="ListParagraph"/>
        <w:numPr>
          <w:ilvl w:val="0"/>
          <w:numId w:val="3"/>
        </w:numPr>
        <w:rPr>
          <w:color w:val="FF0000"/>
        </w:rPr>
      </w:pPr>
      <w:r w:rsidRPr="001A0430">
        <w:rPr>
          <w:color w:val="FF0000"/>
        </w:rPr>
        <w:t>My “Video Addresses” section shows a different “i” icon and its “Specify information for the video conference systems you want to use to connect to WebEx meetings.” is a lighter color.</w:t>
      </w:r>
    </w:p>
    <w:p w:rsidR="00EE50BA" w:rsidRPr="001A0430" w:rsidRDefault="00EE50BA" w:rsidP="001A0430">
      <w:pPr>
        <w:pStyle w:val="ListParagraph"/>
        <w:numPr>
          <w:ilvl w:val="0"/>
          <w:numId w:val="3"/>
        </w:numPr>
        <w:rPr>
          <w:color w:val="FF0000"/>
        </w:rPr>
      </w:pPr>
      <w:r w:rsidRPr="001A0430">
        <w:rPr>
          <w:color w:val="FF0000"/>
        </w:rPr>
        <w:t>I get a blue underline and a gradient tooltip background when I hover my mouse cursor over the blue “+ Add another video system” link.</w:t>
      </w:r>
    </w:p>
    <w:p w:rsidR="00EE50BA" w:rsidRPr="001A0430" w:rsidRDefault="00EE50BA" w:rsidP="001A0430">
      <w:pPr>
        <w:pStyle w:val="ListParagraph"/>
        <w:numPr>
          <w:ilvl w:val="0"/>
          <w:numId w:val="3"/>
        </w:numPr>
        <w:rPr>
          <w:color w:val="FF0000"/>
        </w:rPr>
      </w:pPr>
      <w:r w:rsidRPr="001A0430">
        <w:rPr>
          <w:color w:val="FF0000"/>
        </w:rPr>
        <w:t>Deleting my inputted video address did not ask me to confirm.</w:t>
      </w:r>
    </w:p>
    <w:p w:rsidR="00EE50BA" w:rsidRPr="001A0430" w:rsidRDefault="00EE50BA" w:rsidP="001A0430">
      <w:pPr>
        <w:pStyle w:val="ListParagraph"/>
        <w:numPr>
          <w:ilvl w:val="0"/>
          <w:numId w:val="3"/>
        </w:numPr>
        <w:rPr>
          <w:color w:val="FF0000"/>
        </w:rPr>
      </w:pPr>
      <w:r w:rsidRPr="001A0430">
        <w:rPr>
          <w:color w:val="FF0000"/>
        </w:rPr>
        <w:t>My “Video Addresses” section shows a different “i” icon and its “Specify information for the video conference systems you want to use to connect to WebEx meetings.” is a lighter color.</w:t>
      </w:r>
    </w:p>
    <w:p w:rsidR="00EE50BA" w:rsidRPr="001A0430" w:rsidRDefault="00EE50BA" w:rsidP="001A0430">
      <w:pPr>
        <w:pStyle w:val="ListParagraph"/>
        <w:numPr>
          <w:ilvl w:val="0"/>
          <w:numId w:val="3"/>
        </w:numPr>
        <w:rPr>
          <w:color w:val="FF0000"/>
        </w:rPr>
      </w:pPr>
      <w:r w:rsidRPr="001A0430">
        <w:rPr>
          <w:color w:val="FF0000"/>
        </w:rPr>
        <w:t>I get a blue underline and a gradient tooltip background when I hover my mouse cursor over the blue “+ Add another video system” link.</w:t>
      </w:r>
    </w:p>
    <w:p w:rsidR="00EE50BA" w:rsidRPr="0054793E" w:rsidRDefault="00EE50BA" w:rsidP="001A0430">
      <w:pPr>
        <w:pStyle w:val="ListParagraph"/>
        <w:numPr>
          <w:ilvl w:val="0"/>
          <w:numId w:val="3"/>
        </w:numPr>
        <w:rPr>
          <w:color w:val="FF0000"/>
        </w:rPr>
      </w:pPr>
      <w:r w:rsidRPr="001A0430">
        <w:rPr>
          <w:color w:val="FF0000"/>
        </w:rPr>
        <w:t>Deleting my inputted video address did not ask me to confirm.</w:t>
      </w:r>
    </w:p>
    <w:sectPr w:rsidR="00EE50BA" w:rsidRPr="0054793E" w:rsidSect="00132998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617DA"/>
    <w:multiLevelType w:val="hybridMultilevel"/>
    <w:tmpl w:val="EA8A55B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36F674E"/>
    <w:multiLevelType w:val="hybridMultilevel"/>
    <w:tmpl w:val="933E40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8102D1D"/>
    <w:multiLevelType w:val="hybridMultilevel"/>
    <w:tmpl w:val="024688E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998"/>
    <w:rsid w:val="00004CBA"/>
    <w:rsid w:val="00050DFA"/>
    <w:rsid w:val="000707D6"/>
    <w:rsid w:val="00082CAB"/>
    <w:rsid w:val="000A4554"/>
    <w:rsid w:val="000F4F9F"/>
    <w:rsid w:val="00132998"/>
    <w:rsid w:val="0014423D"/>
    <w:rsid w:val="001A0430"/>
    <w:rsid w:val="001B47F6"/>
    <w:rsid w:val="002B3293"/>
    <w:rsid w:val="003315C3"/>
    <w:rsid w:val="00346A96"/>
    <w:rsid w:val="003C0E5F"/>
    <w:rsid w:val="003D5B42"/>
    <w:rsid w:val="003E3440"/>
    <w:rsid w:val="00413630"/>
    <w:rsid w:val="00433CFC"/>
    <w:rsid w:val="00480582"/>
    <w:rsid w:val="00533FD1"/>
    <w:rsid w:val="0054793E"/>
    <w:rsid w:val="005649BB"/>
    <w:rsid w:val="005A00FA"/>
    <w:rsid w:val="005A3DCA"/>
    <w:rsid w:val="00624431"/>
    <w:rsid w:val="006A3FEF"/>
    <w:rsid w:val="007E3EC6"/>
    <w:rsid w:val="00842436"/>
    <w:rsid w:val="0087541C"/>
    <w:rsid w:val="0092148A"/>
    <w:rsid w:val="009B5D6B"/>
    <w:rsid w:val="009F17C3"/>
    <w:rsid w:val="00A352F3"/>
    <w:rsid w:val="00A437F1"/>
    <w:rsid w:val="00A71624"/>
    <w:rsid w:val="00A836BB"/>
    <w:rsid w:val="00B85C73"/>
    <w:rsid w:val="00BC65D2"/>
    <w:rsid w:val="00C04F96"/>
    <w:rsid w:val="00C150EC"/>
    <w:rsid w:val="00CE135D"/>
    <w:rsid w:val="00D108F4"/>
    <w:rsid w:val="00D31960"/>
    <w:rsid w:val="00D85CF5"/>
    <w:rsid w:val="00D877CE"/>
    <w:rsid w:val="00DC0275"/>
    <w:rsid w:val="00DD4FDC"/>
    <w:rsid w:val="00DE4A12"/>
    <w:rsid w:val="00EE50BA"/>
    <w:rsid w:val="00F75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DC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D4FD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24431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D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5B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82C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97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gobeta.webex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150</TotalTime>
  <Pages>6</Pages>
  <Words>338</Words>
  <Characters>1933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32</cp:revision>
  <dcterms:created xsi:type="dcterms:W3CDTF">2015-07-15T20:24:00Z</dcterms:created>
  <dcterms:modified xsi:type="dcterms:W3CDTF">2017-05-15T23:12:00Z</dcterms:modified>
</cp:coreProperties>
</file>